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4F3046" w14:paraId="5B2756A5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461"/>
              <w:gridCol w:w="1460"/>
            </w:tblGrid>
            <w:tr w:rsidR="004F3046" w:rsidRPr="004F3046" w14:paraId="532CBA31" w14:textId="77777777" w:rsidTr="00555393">
              <w:tc>
                <w:tcPr>
                  <w:tcW w:w="5090" w:type="dxa"/>
                </w:tcPr>
                <w:p w14:paraId="3EBE8BB4" w14:textId="77777777" w:rsidR="004F3046" w:rsidRPr="004F3046" w:rsidRDefault="004F3046" w:rsidP="00273E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461" w:type="dxa"/>
                  <w:tcBorders>
                    <w:right w:val="single" w:sz="4" w:space="0" w:color="auto"/>
                  </w:tcBorders>
                </w:tcPr>
                <w:p w14:paraId="2F0248A4" w14:textId="77777777" w:rsidR="004F3046" w:rsidRPr="004F3046" w:rsidRDefault="004F3046" w:rsidP="004F304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A983AA" w14:textId="3B086F7C" w:rsidR="004F3046" w:rsidRPr="004F3046" w:rsidRDefault="004F3046" w:rsidP="004F304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B97973">
                    <w:rPr>
                      <w:sz w:val="20"/>
                      <w:szCs w:val="20"/>
                    </w:rPr>
                    <w:t>obrazac</w:t>
                  </w:r>
                  <w:r w:rsidRPr="00B97973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6B0FAF" w:rsidRPr="00B97973">
                    <w:rPr>
                      <w:b/>
                      <w:i/>
                      <w:sz w:val="20"/>
                      <w:szCs w:val="20"/>
                    </w:rPr>
                    <w:t>Z</w:t>
                  </w:r>
                  <w:r w:rsidR="00555393" w:rsidRPr="00B97973">
                    <w:rPr>
                      <w:b/>
                      <w:i/>
                      <w:sz w:val="20"/>
                      <w:szCs w:val="20"/>
                    </w:rPr>
                    <w:t>08</w:t>
                  </w:r>
                  <w:r w:rsidR="00643C7C" w:rsidRPr="00B97973">
                    <w:rPr>
                      <w:b/>
                      <w:i/>
                      <w:sz w:val="20"/>
                      <w:szCs w:val="20"/>
                    </w:rPr>
                    <w:t>-</w:t>
                  </w:r>
                  <w:r w:rsidR="002017AD">
                    <w:rPr>
                      <w:b/>
                      <w:i/>
                      <w:sz w:val="20"/>
                      <w:szCs w:val="20"/>
                    </w:rPr>
                    <w:t>g</w:t>
                  </w:r>
                </w:p>
              </w:tc>
            </w:tr>
          </w:tbl>
          <w:p w14:paraId="164C06A7" w14:textId="4B4AA165" w:rsidR="00C67469" w:rsidRDefault="00C67469" w:rsidP="00C67469">
            <w:pPr>
              <w:rPr>
                <w:bCs/>
                <w:sz w:val="20"/>
              </w:rPr>
            </w:pPr>
          </w:p>
          <w:p w14:paraId="659DBEF6" w14:textId="76FD0551" w:rsidR="006B0FAF" w:rsidRDefault="006B0FAF" w:rsidP="00C67469">
            <w:pPr>
              <w:rPr>
                <w:bCs/>
                <w:sz w:val="20"/>
              </w:rPr>
            </w:pPr>
          </w:p>
          <w:p w14:paraId="62569B37" w14:textId="35387D85" w:rsidR="006B0FAF" w:rsidRPr="00195183" w:rsidRDefault="006B0FAF" w:rsidP="00187058">
            <w:pPr>
              <w:pStyle w:val="Heading1"/>
              <w:numPr>
                <w:ilvl w:val="0"/>
                <w:numId w:val="0"/>
              </w:numPr>
              <w:spacing w:before="0" w:after="0" w:line="242" w:lineRule="auto"/>
              <w:ind w:left="391" w:right="369"/>
              <w:jc w:val="center"/>
              <w:rPr>
                <w:lang w:val="hr-HR"/>
              </w:rPr>
            </w:pPr>
            <w:r w:rsidRPr="00195183">
              <w:rPr>
                <w:lang w:val="hr-HR"/>
              </w:rPr>
              <w:t xml:space="preserve">ZAHTJEV ZA </w:t>
            </w:r>
            <w:r w:rsidR="006C45E5">
              <w:rPr>
                <w:lang w:val="hr-HR"/>
              </w:rPr>
              <w:t>PRENOS</w:t>
            </w:r>
            <w:r w:rsidRPr="00195183">
              <w:rPr>
                <w:lang w:val="hr-HR"/>
              </w:rPr>
              <w:t xml:space="preserve"> STATUSA KVALIFIKOVANOG</w:t>
            </w:r>
            <w:r w:rsidR="006C45E5">
              <w:rPr>
                <w:lang w:val="hr-HR"/>
              </w:rPr>
              <w:t xml:space="preserve"> </w:t>
            </w:r>
            <w:r w:rsidRPr="00195183">
              <w:rPr>
                <w:spacing w:val="-67"/>
                <w:lang w:val="hr-HR"/>
              </w:rPr>
              <w:t xml:space="preserve"> </w:t>
            </w:r>
            <w:r w:rsidRPr="00195183">
              <w:rPr>
                <w:lang w:val="hr-HR"/>
              </w:rPr>
              <w:t>PROIZVOĐAČA</w:t>
            </w:r>
          </w:p>
          <w:p w14:paraId="6D18E45A" w14:textId="77777777" w:rsidR="006B0FAF" w:rsidRPr="00195183" w:rsidRDefault="006B0FAF" w:rsidP="006B0FAF">
            <w:pPr>
              <w:pStyle w:val="BodyText"/>
              <w:spacing w:before="5"/>
            </w:pPr>
          </w:p>
          <w:p w14:paraId="6EFD3F23" w14:textId="77777777" w:rsidR="006B0FAF" w:rsidRPr="00195183" w:rsidRDefault="006B0FAF" w:rsidP="006B0FAF">
            <w:pPr>
              <w:pStyle w:val="BodyText"/>
              <w:spacing w:before="5"/>
            </w:pPr>
          </w:p>
          <w:tbl>
            <w:tblPr>
              <w:tblW w:w="0" w:type="auto"/>
              <w:tblInd w:w="19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49"/>
              <w:gridCol w:w="236"/>
              <w:gridCol w:w="246"/>
              <w:gridCol w:w="246"/>
              <w:gridCol w:w="244"/>
              <w:gridCol w:w="246"/>
              <w:gridCol w:w="246"/>
              <w:gridCol w:w="280"/>
              <w:gridCol w:w="210"/>
              <w:gridCol w:w="246"/>
              <w:gridCol w:w="2198"/>
              <w:gridCol w:w="244"/>
              <w:gridCol w:w="246"/>
              <w:gridCol w:w="246"/>
              <w:gridCol w:w="244"/>
              <w:gridCol w:w="246"/>
              <w:gridCol w:w="246"/>
              <w:gridCol w:w="244"/>
              <w:gridCol w:w="246"/>
              <w:gridCol w:w="20"/>
            </w:tblGrid>
            <w:tr w:rsidR="006B0FAF" w:rsidRPr="00195183" w14:paraId="41E29730" w14:textId="77777777" w:rsidTr="003D502B">
              <w:trPr>
                <w:gridAfter w:val="1"/>
                <w:wAfter w:w="20" w:type="dxa"/>
                <w:trHeight w:val="230"/>
              </w:trPr>
              <w:tc>
                <w:tcPr>
                  <w:tcW w:w="8809" w:type="dxa"/>
                  <w:gridSpan w:val="19"/>
                  <w:shd w:val="clear" w:color="auto" w:fill="E6E6E6"/>
                </w:tcPr>
                <w:p w14:paraId="046C1808" w14:textId="02806AFF" w:rsidR="006B0FAF" w:rsidRPr="00195183" w:rsidRDefault="006B0FAF" w:rsidP="006B0FAF">
                  <w:pPr>
                    <w:pStyle w:val="TableParagraph"/>
                    <w:spacing w:line="210" w:lineRule="exact"/>
                    <w:ind w:left="107"/>
                    <w:rPr>
                      <w:b/>
                      <w:sz w:val="20"/>
                      <w:lang w:val="hr-HR"/>
                    </w:rPr>
                  </w:pPr>
                  <w:r w:rsidRPr="00195183">
                    <w:rPr>
                      <w:b/>
                      <w:sz w:val="20"/>
                      <w:lang w:val="hr-HR"/>
                    </w:rPr>
                    <w:t>A.</w:t>
                  </w:r>
                  <w:r w:rsidRPr="00195183">
                    <w:rPr>
                      <w:b/>
                      <w:spacing w:val="-4"/>
                      <w:sz w:val="20"/>
                      <w:lang w:val="hr-HR"/>
                    </w:rPr>
                    <w:t xml:space="preserve"> </w:t>
                  </w:r>
                  <w:r w:rsidRPr="00195183">
                    <w:rPr>
                      <w:b/>
                      <w:sz w:val="20"/>
                      <w:lang w:val="hr-HR"/>
                    </w:rPr>
                    <w:t>OPŠTI</w:t>
                  </w:r>
                  <w:r w:rsidRPr="00195183">
                    <w:rPr>
                      <w:b/>
                      <w:spacing w:val="-3"/>
                      <w:sz w:val="20"/>
                      <w:lang w:val="hr-HR"/>
                    </w:rPr>
                    <w:t xml:space="preserve"> </w:t>
                  </w:r>
                  <w:r w:rsidRPr="00195183">
                    <w:rPr>
                      <w:b/>
                      <w:sz w:val="20"/>
                      <w:lang w:val="hr-HR"/>
                    </w:rPr>
                    <w:t>PODACI</w:t>
                  </w:r>
                  <w:r w:rsidRPr="00195183">
                    <w:rPr>
                      <w:b/>
                      <w:spacing w:val="-3"/>
                      <w:sz w:val="20"/>
                      <w:lang w:val="hr-HR"/>
                    </w:rPr>
                    <w:t xml:space="preserve"> </w:t>
                  </w:r>
                  <w:r w:rsidRPr="00195183">
                    <w:rPr>
                      <w:b/>
                      <w:sz w:val="20"/>
                      <w:lang w:val="hr-HR"/>
                    </w:rPr>
                    <w:t>PODNOSIOCA</w:t>
                  </w:r>
                  <w:r w:rsidRPr="00195183">
                    <w:rPr>
                      <w:b/>
                      <w:spacing w:val="-2"/>
                      <w:sz w:val="20"/>
                      <w:lang w:val="hr-HR"/>
                    </w:rPr>
                    <w:t xml:space="preserve"> </w:t>
                  </w:r>
                  <w:r w:rsidRPr="00195183">
                    <w:rPr>
                      <w:b/>
                      <w:sz w:val="20"/>
                      <w:lang w:val="hr-HR"/>
                    </w:rPr>
                    <w:t>ZAHTJEVA</w:t>
                  </w:r>
                  <w:r w:rsidR="006C45E5">
                    <w:rPr>
                      <w:b/>
                      <w:sz w:val="20"/>
                      <w:lang w:val="hr-HR"/>
                    </w:rPr>
                    <w:t xml:space="preserve"> (</w:t>
                  </w:r>
                  <w:r w:rsidR="006C45E5" w:rsidRPr="003D502B">
                    <w:rPr>
                      <w:i/>
                      <w:sz w:val="20"/>
                      <w:lang w:val="hr-HR"/>
                    </w:rPr>
                    <w:t>postojeći kvalifikovani proizvođač</w:t>
                  </w:r>
                  <w:r w:rsidR="006C45E5">
                    <w:rPr>
                      <w:b/>
                      <w:sz w:val="20"/>
                      <w:lang w:val="hr-HR"/>
                    </w:rPr>
                    <w:t>)</w:t>
                  </w:r>
                </w:p>
              </w:tc>
            </w:tr>
            <w:tr w:rsidR="006B0FAF" w:rsidRPr="00195183" w14:paraId="117ED00D" w14:textId="77777777" w:rsidTr="003D502B">
              <w:trPr>
                <w:gridAfter w:val="1"/>
                <w:wAfter w:w="20" w:type="dxa"/>
                <w:trHeight w:val="479"/>
              </w:trPr>
              <w:tc>
                <w:tcPr>
                  <w:tcW w:w="2449" w:type="dxa"/>
                  <w:vAlign w:val="center"/>
                </w:tcPr>
                <w:p w14:paraId="2CCEF3B1" w14:textId="77777777" w:rsidR="006B0FAF" w:rsidRPr="00195183" w:rsidRDefault="006B0FAF" w:rsidP="006B0FAF">
                  <w:pPr>
                    <w:pStyle w:val="TableParagraph"/>
                    <w:spacing w:line="223" w:lineRule="exact"/>
                    <w:ind w:left="107"/>
                    <w:rPr>
                      <w:sz w:val="20"/>
                      <w:lang w:val="hr-HR"/>
                    </w:rPr>
                  </w:pPr>
                  <w:r w:rsidRPr="00195183">
                    <w:rPr>
                      <w:sz w:val="20"/>
                      <w:lang w:val="hr-HR"/>
                    </w:rPr>
                    <w:t>Naziv /</w:t>
                  </w:r>
                  <w:r w:rsidRPr="00195183">
                    <w:rPr>
                      <w:spacing w:val="-4"/>
                      <w:sz w:val="20"/>
                      <w:lang w:val="hr-HR"/>
                    </w:rPr>
                    <w:t xml:space="preserve"> </w:t>
                  </w:r>
                  <w:r w:rsidRPr="00195183">
                    <w:rPr>
                      <w:sz w:val="20"/>
                      <w:lang w:val="hr-HR"/>
                    </w:rPr>
                    <w:t>ime</w:t>
                  </w:r>
                </w:p>
              </w:tc>
              <w:tc>
                <w:tcPr>
                  <w:tcW w:w="6360" w:type="dxa"/>
                  <w:gridSpan w:val="18"/>
                </w:tcPr>
                <w:p w14:paraId="1A678C51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</w:tr>
            <w:tr w:rsidR="006B0FAF" w:rsidRPr="00195183" w14:paraId="74C610FC" w14:textId="77777777" w:rsidTr="003D502B">
              <w:trPr>
                <w:gridAfter w:val="1"/>
                <w:wAfter w:w="20" w:type="dxa"/>
                <w:trHeight w:val="415"/>
              </w:trPr>
              <w:tc>
                <w:tcPr>
                  <w:tcW w:w="2449" w:type="dxa"/>
                  <w:vAlign w:val="center"/>
                </w:tcPr>
                <w:p w14:paraId="49004748" w14:textId="77777777" w:rsidR="006B0FAF" w:rsidRPr="00195183" w:rsidRDefault="006B0FAF" w:rsidP="006B0FAF">
                  <w:pPr>
                    <w:pStyle w:val="TableParagraph"/>
                    <w:spacing w:line="223" w:lineRule="exact"/>
                    <w:ind w:left="107"/>
                    <w:rPr>
                      <w:sz w:val="20"/>
                      <w:lang w:val="hr-HR"/>
                    </w:rPr>
                  </w:pPr>
                  <w:r w:rsidRPr="00195183">
                    <w:rPr>
                      <w:sz w:val="20"/>
                      <w:lang w:val="hr-HR"/>
                    </w:rPr>
                    <w:t>Sjedište / adresa</w:t>
                  </w:r>
                </w:p>
              </w:tc>
              <w:tc>
                <w:tcPr>
                  <w:tcW w:w="6360" w:type="dxa"/>
                  <w:gridSpan w:val="18"/>
                </w:tcPr>
                <w:p w14:paraId="2ABB76B7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</w:tr>
            <w:tr w:rsidR="006B0FAF" w:rsidRPr="00195183" w14:paraId="5F192CF6" w14:textId="77777777" w:rsidTr="003D502B">
              <w:trPr>
                <w:gridAfter w:val="1"/>
                <w:wAfter w:w="20" w:type="dxa"/>
                <w:trHeight w:val="251"/>
              </w:trPr>
              <w:tc>
                <w:tcPr>
                  <w:tcW w:w="2449" w:type="dxa"/>
                  <w:vAlign w:val="center"/>
                </w:tcPr>
                <w:p w14:paraId="6D8690D3" w14:textId="77777777" w:rsidR="006B0FAF" w:rsidRPr="00195183" w:rsidRDefault="006B0FAF" w:rsidP="006B0FAF">
                  <w:pPr>
                    <w:pStyle w:val="TableParagraph"/>
                    <w:spacing w:line="223" w:lineRule="exact"/>
                    <w:ind w:left="107"/>
                    <w:rPr>
                      <w:sz w:val="20"/>
                      <w:lang w:val="hr-HR"/>
                    </w:rPr>
                  </w:pPr>
                  <w:r w:rsidRPr="00195183">
                    <w:rPr>
                      <w:sz w:val="20"/>
                      <w:lang w:val="hr-HR"/>
                    </w:rPr>
                    <w:t>Identifikacioni</w:t>
                  </w:r>
                  <w:r w:rsidRPr="00195183">
                    <w:rPr>
                      <w:spacing w:val="-4"/>
                      <w:sz w:val="20"/>
                      <w:lang w:val="hr-HR"/>
                    </w:rPr>
                    <w:t xml:space="preserve"> </w:t>
                  </w:r>
                  <w:r w:rsidRPr="00195183">
                    <w:rPr>
                      <w:sz w:val="20"/>
                      <w:lang w:val="hr-HR"/>
                    </w:rPr>
                    <w:t>broj</w:t>
                  </w:r>
                  <w:r w:rsidRPr="00195183">
                    <w:rPr>
                      <w:spacing w:val="-2"/>
                      <w:sz w:val="20"/>
                      <w:lang w:val="hr-HR"/>
                    </w:rPr>
                    <w:t xml:space="preserve">          (gdje je primjenjivo)</w:t>
                  </w:r>
                </w:p>
              </w:tc>
              <w:tc>
                <w:tcPr>
                  <w:tcW w:w="6360" w:type="dxa"/>
                  <w:gridSpan w:val="18"/>
                </w:tcPr>
                <w:p w14:paraId="5E6EE377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</w:tr>
            <w:tr w:rsidR="006B0FAF" w:rsidRPr="00195183" w14:paraId="15E78371" w14:textId="77777777" w:rsidTr="003D502B">
              <w:trPr>
                <w:trHeight w:val="385"/>
              </w:trPr>
              <w:tc>
                <w:tcPr>
                  <w:tcW w:w="2449" w:type="dxa"/>
                  <w:vAlign w:val="center"/>
                </w:tcPr>
                <w:p w14:paraId="63DEC650" w14:textId="77777777" w:rsidR="006B0FAF" w:rsidRPr="00195183" w:rsidRDefault="006B0FAF" w:rsidP="006B0FAF">
                  <w:pPr>
                    <w:pStyle w:val="TableParagraph"/>
                    <w:spacing w:line="225" w:lineRule="exact"/>
                    <w:ind w:left="107"/>
                    <w:rPr>
                      <w:sz w:val="20"/>
                      <w:lang w:val="hr-HR"/>
                    </w:rPr>
                  </w:pPr>
                  <w:r w:rsidRPr="00195183">
                    <w:rPr>
                      <w:sz w:val="20"/>
                      <w:lang w:val="hr-HR"/>
                    </w:rPr>
                    <w:t>Telefon</w:t>
                  </w:r>
                </w:p>
              </w:tc>
              <w:tc>
                <w:tcPr>
                  <w:tcW w:w="236" w:type="dxa"/>
                </w:tcPr>
                <w:p w14:paraId="746AC8F2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46" w:type="dxa"/>
                </w:tcPr>
                <w:p w14:paraId="3FABDC9B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46" w:type="dxa"/>
                </w:tcPr>
                <w:p w14:paraId="3F3B0757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44" w:type="dxa"/>
                </w:tcPr>
                <w:p w14:paraId="5695770F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46" w:type="dxa"/>
                </w:tcPr>
                <w:p w14:paraId="3F056E37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46" w:type="dxa"/>
                </w:tcPr>
                <w:p w14:paraId="4E61FFCF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80" w:type="dxa"/>
                </w:tcPr>
                <w:p w14:paraId="209F7B26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10" w:type="dxa"/>
                </w:tcPr>
                <w:p w14:paraId="21441734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46" w:type="dxa"/>
                </w:tcPr>
                <w:p w14:paraId="4C3AFAC9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198" w:type="dxa"/>
                </w:tcPr>
                <w:p w14:paraId="0DB3C325" w14:textId="77777777" w:rsidR="006B0FAF" w:rsidRPr="00195183" w:rsidRDefault="006B0FAF" w:rsidP="006B0FAF">
                  <w:pPr>
                    <w:pStyle w:val="TableParagraph"/>
                    <w:spacing w:line="225" w:lineRule="exact"/>
                    <w:ind w:left="93"/>
                    <w:rPr>
                      <w:sz w:val="20"/>
                      <w:lang w:val="hr-HR"/>
                    </w:rPr>
                  </w:pPr>
                </w:p>
              </w:tc>
              <w:tc>
                <w:tcPr>
                  <w:tcW w:w="244" w:type="dxa"/>
                </w:tcPr>
                <w:p w14:paraId="445218EA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46" w:type="dxa"/>
                </w:tcPr>
                <w:p w14:paraId="1C92A4DF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46" w:type="dxa"/>
                </w:tcPr>
                <w:p w14:paraId="40CBCD03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44" w:type="dxa"/>
                </w:tcPr>
                <w:p w14:paraId="6584C94C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46" w:type="dxa"/>
                </w:tcPr>
                <w:p w14:paraId="322B6750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46" w:type="dxa"/>
                </w:tcPr>
                <w:p w14:paraId="462747D2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44" w:type="dxa"/>
                </w:tcPr>
                <w:p w14:paraId="6BFB225F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46" w:type="dxa"/>
                </w:tcPr>
                <w:p w14:paraId="1C62839C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  <w:tc>
                <w:tcPr>
                  <w:tcW w:w="20" w:type="dxa"/>
                </w:tcPr>
                <w:p w14:paraId="0A5FBD22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</w:tr>
            <w:tr w:rsidR="006B0FAF" w:rsidRPr="00195183" w14:paraId="54D53B47" w14:textId="77777777" w:rsidTr="003D502B">
              <w:trPr>
                <w:gridAfter w:val="1"/>
                <w:wAfter w:w="20" w:type="dxa"/>
                <w:trHeight w:val="419"/>
              </w:trPr>
              <w:tc>
                <w:tcPr>
                  <w:tcW w:w="2449" w:type="dxa"/>
                  <w:vAlign w:val="center"/>
                </w:tcPr>
                <w:p w14:paraId="6DAA4177" w14:textId="77777777" w:rsidR="006B0FAF" w:rsidRPr="00195183" w:rsidRDefault="006B0FAF" w:rsidP="006B0FAF">
                  <w:pPr>
                    <w:pStyle w:val="TableParagraph"/>
                    <w:spacing w:line="223" w:lineRule="exact"/>
                    <w:ind w:left="107"/>
                    <w:rPr>
                      <w:sz w:val="20"/>
                      <w:lang w:val="hr-HR"/>
                    </w:rPr>
                  </w:pPr>
                  <w:r w:rsidRPr="00195183">
                    <w:rPr>
                      <w:sz w:val="20"/>
                      <w:lang w:val="hr-HR"/>
                    </w:rPr>
                    <w:t>Elektronska</w:t>
                  </w:r>
                  <w:r w:rsidRPr="00195183">
                    <w:rPr>
                      <w:spacing w:val="-4"/>
                      <w:sz w:val="20"/>
                      <w:lang w:val="hr-HR"/>
                    </w:rPr>
                    <w:t xml:space="preserve"> </w:t>
                  </w:r>
                  <w:r w:rsidRPr="00195183">
                    <w:rPr>
                      <w:sz w:val="20"/>
                      <w:lang w:val="hr-HR"/>
                    </w:rPr>
                    <w:t>adresa</w:t>
                  </w:r>
                </w:p>
              </w:tc>
              <w:tc>
                <w:tcPr>
                  <w:tcW w:w="6360" w:type="dxa"/>
                  <w:gridSpan w:val="18"/>
                </w:tcPr>
                <w:p w14:paraId="379E7402" w14:textId="77777777" w:rsidR="006B0FAF" w:rsidRPr="00195183" w:rsidRDefault="006B0FAF" w:rsidP="006B0FAF">
                  <w:pPr>
                    <w:pStyle w:val="TableParagraph"/>
                    <w:rPr>
                      <w:sz w:val="18"/>
                      <w:lang w:val="hr-HR"/>
                    </w:rPr>
                  </w:pPr>
                </w:p>
              </w:tc>
            </w:tr>
          </w:tbl>
          <w:p w14:paraId="135008BC" w14:textId="77777777" w:rsidR="006B0FAF" w:rsidRPr="00195183" w:rsidRDefault="006B0FAF" w:rsidP="006B0FAF">
            <w:pPr>
              <w:pStyle w:val="BodyText"/>
            </w:pPr>
          </w:p>
          <w:tbl>
            <w:tblPr>
              <w:tblStyle w:val="TableGrid"/>
              <w:tblW w:w="0" w:type="auto"/>
              <w:tblInd w:w="175" w:type="dxa"/>
              <w:tblLook w:val="04A0" w:firstRow="1" w:lastRow="0" w:firstColumn="1" w:lastColumn="0" w:noHBand="0" w:noVBand="1"/>
            </w:tblPr>
            <w:tblGrid>
              <w:gridCol w:w="8789"/>
            </w:tblGrid>
            <w:tr w:rsidR="006C45E5" w14:paraId="5F63F201" w14:textId="77777777" w:rsidTr="003D502B">
              <w:tc>
                <w:tcPr>
                  <w:tcW w:w="8789" w:type="dxa"/>
                </w:tcPr>
                <w:p w14:paraId="2EB4E598" w14:textId="77777777" w:rsidR="006C45E5" w:rsidRDefault="006C45E5" w:rsidP="006B0FAF">
                  <w:pPr>
                    <w:pStyle w:val="BodyText"/>
                    <w:spacing w:before="11"/>
                    <w:rPr>
                      <w:rFonts w:ascii="Times New Roman" w:hAnsi="Times New Roman" w:cs="Times New Roman"/>
                    </w:rPr>
                  </w:pPr>
                  <w:r w:rsidRPr="003D502B">
                    <w:rPr>
                      <w:rFonts w:ascii="Times New Roman" w:hAnsi="Times New Roman" w:cs="Times New Roman"/>
                    </w:rPr>
                    <w:t>Registarski broj statusa kvalifikovanog proizvođača, koji podnosilac zahtjeva prenosi na drugo lice</w:t>
                  </w:r>
                </w:p>
                <w:p w14:paraId="3EED26CB" w14:textId="77777777" w:rsidR="006C45E5" w:rsidRDefault="006C45E5" w:rsidP="006B0FAF">
                  <w:pPr>
                    <w:pStyle w:val="BodyText"/>
                    <w:spacing w:before="11"/>
                    <w:rPr>
                      <w:rFonts w:ascii="Times New Roman" w:hAnsi="Times New Roman" w:cs="Times New Roman"/>
                    </w:rPr>
                  </w:pPr>
                </w:p>
                <w:p w14:paraId="1ACDAC9E" w14:textId="45BB565E" w:rsidR="006C45E5" w:rsidRPr="003D502B" w:rsidRDefault="006C45E5" w:rsidP="006B0FAF">
                  <w:pPr>
                    <w:pStyle w:val="BodyText"/>
                    <w:spacing w:before="11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4E3EE73A" w14:textId="1A737EF3" w:rsidR="006B0FAF" w:rsidRDefault="006B0FAF" w:rsidP="006B0FAF">
            <w:pPr>
              <w:pStyle w:val="BodyText"/>
              <w:spacing w:before="11"/>
              <w:rPr>
                <w:b/>
                <w:sz w:val="16"/>
              </w:rPr>
            </w:pPr>
          </w:p>
          <w:p w14:paraId="5BD9F223" w14:textId="77777777" w:rsidR="006C45E5" w:rsidRPr="00195183" w:rsidRDefault="006C45E5" w:rsidP="006B0FAF">
            <w:pPr>
              <w:pStyle w:val="BodyText"/>
              <w:spacing w:before="11"/>
              <w:rPr>
                <w:b/>
                <w:sz w:val="16"/>
              </w:rPr>
            </w:pPr>
          </w:p>
          <w:tbl>
            <w:tblPr>
              <w:tblW w:w="0" w:type="auto"/>
              <w:tblInd w:w="19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857"/>
            </w:tblGrid>
            <w:tr w:rsidR="006B0FAF" w:rsidRPr="00195183" w14:paraId="5E9DEF9B" w14:textId="77777777" w:rsidTr="00AB4A64">
              <w:trPr>
                <w:trHeight w:val="251"/>
              </w:trPr>
              <w:tc>
                <w:tcPr>
                  <w:tcW w:w="8857" w:type="dxa"/>
                  <w:shd w:val="clear" w:color="auto" w:fill="E6E6E6"/>
                </w:tcPr>
                <w:p w14:paraId="5E397DDA" w14:textId="16354026" w:rsidR="006B0FAF" w:rsidRPr="00195183" w:rsidRDefault="006B0FAF" w:rsidP="00991A8C">
                  <w:pPr>
                    <w:pStyle w:val="TableParagraph"/>
                    <w:spacing w:line="232" w:lineRule="exact"/>
                    <w:ind w:left="107"/>
                    <w:rPr>
                      <w:lang w:val="hr-HR"/>
                    </w:rPr>
                  </w:pPr>
                  <w:r w:rsidRPr="00195183">
                    <w:rPr>
                      <w:b/>
                      <w:lang w:val="hr-HR"/>
                    </w:rPr>
                    <w:t>B.</w:t>
                  </w:r>
                  <w:r w:rsidRPr="00195183">
                    <w:rPr>
                      <w:b/>
                      <w:spacing w:val="-6"/>
                      <w:lang w:val="hr-HR"/>
                    </w:rPr>
                    <w:t xml:space="preserve"> </w:t>
                  </w:r>
                  <w:r w:rsidR="006C45E5">
                    <w:rPr>
                      <w:b/>
                      <w:spacing w:val="-6"/>
                      <w:lang w:val="hr-HR"/>
                    </w:rPr>
                    <w:t>RAZLOZI I SVRHA PRENOSA STATUSA KVALIFIKOVANOG PROIZVOĐAČA</w:t>
                  </w:r>
                </w:p>
              </w:tc>
            </w:tr>
            <w:tr w:rsidR="006B0FAF" w:rsidRPr="00195183" w14:paraId="2020F70C" w14:textId="77777777" w:rsidTr="00187058">
              <w:trPr>
                <w:trHeight w:val="2259"/>
              </w:trPr>
              <w:tc>
                <w:tcPr>
                  <w:tcW w:w="8857" w:type="dxa"/>
                </w:tcPr>
                <w:p w14:paraId="4CA9CAF4" w14:textId="77777777" w:rsidR="006B0FAF" w:rsidRDefault="006C45E5" w:rsidP="003D502B">
                  <w:pPr>
                    <w:pStyle w:val="TableParagraph"/>
                    <w:numPr>
                      <w:ilvl w:val="0"/>
                      <w:numId w:val="6"/>
                    </w:numPr>
                    <w:ind w:right="526"/>
                    <w:rPr>
                      <w:sz w:val="20"/>
                      <w:lang w:val="hr-HR"/>
                    </w:rPr>
                  </w:pPr>
                  <w:r>
                    <w:rPr>
                      <w:sz w:val="20"/>
                      <w:lang w:val="hr-HR"/>
                    </w:rPr>
                    <w:t>Opisati razloge zbog kojih podnosilac zahtjeva traži da se status kvalifikovanog proizvođača prenese na drugo lice</w:t>
                  </w:r>
                  <w:r w:rsidR="00991A8C">
                    <w:rPr>
                      <w:sz w:val="20"/>
                      <w:lang w:val="hr-HR"/>
                    </w:rPr>
                    <w:t>.</w:t>
                  </w:r>
                </w:p>
                <w:p w14:paraId="66C4C2A1" w14:textId="77777777" w:rsidR="00991A8C" w:rsidRDefault="00991A8C" w:rsidP="003D502B">
                  <w:pPr>
                    <w:pStyle w:val="TableParagraph"/>
                    <w:numPr>
                      <w:ilvl w:val="0"/>
                      <w:numId w:val="6"/>
                    </w:numPr>
                    <w:ind w:right="526"/>
                    <w:rPr>
                      <w:sz w:val="20"/>
                      <w:lang w:val="hr-HR"/>
                    </w:rPr>
                  </w:pPr>
                  <w:r>
                    <w:rPr>
                      <w:sz w:val="20"/>
                      <w:lang w:val="hr-HR"/>
                    </w:rPr>
                    <w:t>U prilogu zahtjeva dostaviti kompletno popunjen obrazac „Z08-b Zahtjev za sticanje/obnovu statusa kvalifikovanog proizvođača“ za novog podnosioca zahtjeva na kojeg se prenosi status kvalifikovanog proizvođača.</w:t>
                  </w:r>
                </w:p>
                <w:p w14:paraId="45EFED4A" w14:textId="77777777" w:rsidR="00EE7A13" w:rsidRDefault="00EE7A13" w:rsidP="00EE7A13">
                  <w:pPr>
                    <w:jc w:val="both"/>
                    <w:rPr>
                      <w:bCs/>
                      <w:sz w:val="20"/>
                      <w:szCs w:val="20"/>
                      <w:lang w:val="bs-Latn-BA"/>
                    </w:rPr>
                  </w:pPr>
                </w:p>
                <w:p w14:paraId="3A34C747" w14:textId="77777777" w:rsidR="00EE7A13" w:rsidRDefault="00EE7A13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34607DD0" w14:textId="77777777" w:rsidR="003D502B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0E0EB9B4" w14:textId="77777777" w:rsidR="003D502B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5A01963D" w14:textId="77777777" w:rsidR="003D502B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3761728D" w14:textId="77777777" w:rsidR="003D502B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01ED9A13" w14:textId="77777777" w:rsidR="003D502B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6294D4CF" w14:textId="77777777" w:rsidR="003D502B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6BC0CD5D" w14:textId="77777777" w:rsidR="003D502B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5CA8BFBF" w14:textId="77777777" w:rsidR="003D502B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16A9AF49" w14:textId="77777777" w:rsidR="003D502B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3E916CFE" w14:textId="77777777" w:rsidR="003D502B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1C9620EA" w14:textId="77777777" w:rsidR="003D502B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3B5CFCB3" w14:textId="77777777" w:rsidR="003D502B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04755E5A" w14:textId="77777777" w:rsidR="003D502B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  <w:p w14:paraId="62C7A565" w14:textId="65C65345" w:rsidR="003D502B" w:rsidRPr="00195183" w:rsidRDefault="003D502B" w:rsidP="003D502B">
                  <w:pPr>
                    <w:pStyle w:val="ListParagraph"/>
                    <w:rPr>
                      <w:sz w:val="20"/>
                    </w:rPr>
                  </w:pPr>
                </w:p>
              </w:tc>
            </w:tr>
          </w:tbl>
          <w:p w14:paraId="3FFBA2AB" w14:textId="0203496B" w:rsidR="006B0FAF" w:rsidRDefault="006B0FAF" w:rsidP="00C67469">
            <w:pPr>
              <w:rPr>
                <w:bCs/>
                <w:sz w:val="20"/>
              </w:rPr>
            </w:pPr>
          </w:p>
          <w:p w14:paraId="2A0ABFF9" w14:textId="77777777" w:rsidR="003D502B" w:rsidRPr="003D502B" w:rsidRDefault="004F3046" w:rsidP="003D502B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4F3046">
              <w:rPr>
                <w:bCs/>
                <w:sz w:val="20"/>
              </w:rPr>
              <w:t>PRILOZI</w:t>
            </w:r>
          </w:p>
          <w:p w14:paraId="0A173D97" w14:textId="21468937" w:rsidR="00753A01" w:rsidRPr="003B7E6E" w:rsidRDefault="00753A01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Dokaz o uplati </w:t>
            </w:r>
            <w:r w:rsidR="00245E91">
              <w:rPr>
                <w:sz w:val="20"/>
                <w:szCs w:val="20"/>
              </w:rPr>
              <w:t xml:space="preserve">jednokratne </w:t>
            </w:r>
            <w:r>
              <w:rPr>
                <w:sz w:val="20"/>
                <w:szCs w:val="20"/>
              </w:rPr>
              <w:t xml:space="preserve">naknade za </w:t>
            </w:r>
            <w:r w:rsidR="00245E91">
              <w:rPr>
                <w:sz w:val="20"/>
                <w:szCs w:val="20"/>
              </w:rPr>
              <w:t>obradu zahtjeva;</w:t>
            </w:r>
          </w:p>
          <w:p w14:paraId="29CC8B08" w14:textId="6CE207B5" w:rsidR="004F3046" w:rsidRPr="004F3046" w:rsidRDefault="004F3046" w:rsidP="00C67469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>Punomoć za podnošenje zahtjeva</w:t>
            </w:r>
            <w:r w:rsidR="00095C93">
              <w:rPr>
                <w:sz w:val="20"/>
              </w:rPr>
              <w:t xml:space="preserve"> (ukoliko se zahtjev ne podnosi lično ili putem ovlaštenog lica u pravnom licu)</w:t>
            </w:r>
            <w:r w:rsidR="003B1C5D">
              <w:rPr>
                <w:sz w:val="20"/>
              </w:rPr>
              <w:t>;</w:t>
            </w:r>
          </w:p>
          <w:p w14:paraId="70B404E2" w14:textId="59EFA9E2" w:rsidR="00E92D83" w:rsidRDefault="00E92D83" w:rsidP="00E92D83">
            <w:pPr>
              <w:rPr>
                <w:bCs/>
                <w:sz w:val="20"/>
              </w:rPr>
            </w:pPr>
          </w:p>
          <w:p w14:paraId="0F46EC77" w14:textId="003AE1BF" w:rsidR="00E92D83" w:rsidRPr="00F11348" w:rsidRDefault="00E92D83" w:rsidP="00E92D8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2D4CC3C1" w14:textId="0D71A4E6" w:rsidR="004F3046" w:rsidRDefault="00E92D83" w:rsidP="007D2426">
            <w:pPr>
              <w:pStyle w:val="Heading8"/>
              <w:numPr>
                <w:ilvl w:val="0"/>
                <w:numId w:val="0"/>
              </w:numPr>
              <w:spacing w:before="120"/>
            </w:pPr>
            <w:r>
              <w:rPr>
                <w:rFonts w:ascii="Times New Roman" w:hAnsi="Times New Roman"/>
                <w:sz w:val="20"/>
                <w:lang w:val="hr-BA"/>
              </w:rPr>
              <w:t>Svi dokumenti se dostavljaju u originalu ili ovjerenoj kopiji</w:t>
            </w:r>
            <w:r w:rsidR="00114BF5">
              <w:rPr>
                <w:rFonts w:ascii="Times New Roman" w:hAnsi="Times New Roman"/>
                <w:sz w:val="20"/>
                <w:lang w:val="hr-BA"/>
              </w:rPr>
              <w:t xml:space="preserve"> i ne smiju biti stariji od 60 dana</w:t>
            </w:r>
            <w:r>
              <w:rPr>
                <w:rFonts w:ascii="Times New Roman" w:hAnsi="Times New Roman"/>
                <w:sz w:val="20"/>
                <w:lang w:val="hr-BA"/>
              </w:rPr>
              <w:t xml:space="preserve">. </w:t>
            </w:r>
            <w:r w:rsidR="004F3046" w:rsidRPr="004F3046">
              <w:tab/>
              <w:t xml:space="preserve">                  </w:t>
            </w:r>
          </w:p>
          <w:p w14:paraId="0882E75F" w14:textId="37B63CF8" w:rsidR="002C774E" w:rsidRPr="004F3046" w:rsidRDefault="00BD3B54" w:rsidP="006B0FAF">
            <w:pPr>
              <w:pStyle w:val="Header"/>
              <w:tabs>
                <w:tab w:val="clear" w:pos="4320"/>
                <w:tab w:val="clear" w:pos="8640"/>
                <w:tab w:val="left" w:pos="8040"/>
              </w:tabs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ab/>
            </w:r>
          </w:p>
          <w:p w14:paraId="74FE851F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  Primalac zahtjeva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</w:t>
            </w:r>
            <w:r w:rsidR="00925910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Podnosilac zahtjeva                                     </w:t>
            </w:r>
          </w:p>
          <w:p w14:paraId="6345F770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.........................................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                                             ....................................</w:t>
            </w:r>
          </w:p>
          <w:p w14:paraId="0E326339" w14:textId="77777777" w:rsidR="004F3046" w:rsidRPr="004F3046" w:rsidRDefault="004F3046" w:rsidP="004F3046">
            <w:pPr>
              <w:rPr>
                <w:sz w:val="18"/>
                <w:szCs w:val="18"/>
              </w:rPr>
            </w:pPr>
            <w:r w:rsidRPr="004F3046">
              <w:rPr>
                <w:sz w:val="18"/>
                <w:szCs w:val="18"/>
              </w:rPr>
              <w:t xml:space="preserve">  </w:t>
            </w:r>
            <w:r w:rsidR="00925910">
              <w:rPr>
                <w:sz w:val="18"/>
                <w:szCs w:val="18"/>
              </w:rPr>
              <w:t xml:space="preserve"> </w:t>
            </w:r>
            <w:r w:rsidRPr="004F3046">
              <w:rPr>
                <w:sz w:val="18"/>
                <w:szCs w:val="18"/>
              </w:rPr>
              <w:t>/Puno ime i prezime/</w:t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  <w:t xml:space="preserve">                    /Puno ime i prezime/</w:t>
            </w:r>
          </w:p>
          <w:p w14:paraId="3E154BE3" w14:textId="77777777" w:rsidR="004F3046" w:rsidRPr="00A96949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</w:rPr>
            </w:pPr>
          </w:p>
          <w:p w14:paraId="520D168F" w14:textId="77777777" w:rsidR="00895F02" w:rsidRPr="004F3046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20"/>
              </w:rPr>
              <w:t>Zahtjev primljen u ................................. dana........................... pod  brojem ..................</w:t>
            </w:r>
          </w:p>
        </w:tc>
      </w:tr>
    </w:tbl>
    <w:p w14:paraId="0F33EAF6" w14:textId="77777777" w:rsidR="00C93A05" w:rsidRPr="004F3046" w:rsidRDefault="00C93A05" w:rsidP="00FE7989">
      <w:pPr>
        <w:rPr>
          <w:sz w:val="4"/>
          <w:szCs w:val="4"/>
        </w:rPr>
      </w:pPr>
    </w:p>
    <w:sectPr w:rsidR="00C93A05" w:rsidRPr="004F3046" w:rsidSect="005C049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ABA59F" w14:textId="77777777" w:rsidR="00723A56" w:rsidRDefault="00723A56">
      <w:r>
        <w:separator/>
      </w:r>
    </w:p>
  </w:endnote>
  <w:endnote w:type="continuationSeparator" w:id="0">
    <w:p w14:paraId="3C22497E" w14:textId="77777777" w:rsidR="00723A56" w:rsidRDefault="00723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547CAF" w14:paraId="64DF07BC" w14:textId="77777777" w:rsidTr="00521CDD">
      <w:tc>
        <w:tcPr>
          <w:tcW w:w="2552" w:type="dxa"/>
          <w:hideMark/>
        </w:tcPr>
        <w:p w14:paraId="159C0CF2" w14:textId="5CDB5E18" w:rsidR="00547CAF" w:rsidRDefault="00547CAF" w:rsidP="006E5EDB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 xml:space="preserve">Izdanje </w:t>
          </w:r>
          <w:r w:rsidR="006C45E5">
            <w:rPr>
              <w:rFonts w:ascii="Times New Roman" w:hAnsi="Times New Roman"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t xml:space="preserve">  </w:t>
          </w:r>
        </w:p>
      </w:tc>
      <w:tc>
        <w:tcPr>
          <w:tcW w:w="6861" w:type="dxa"/>
          <w:gridSpan w:val="5"/>
          <w:hideMark/>
        </w:tcPr>
        <w:p w14:paraId="1EA96D9E" w14:textId="66B5AE5C" w:rsidR="00547CAF" w:rsidRDefault="0032442E" w:rsidP="0032442E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Prilog </w:t>
          </w:r>
          <w:r w:rsidR="00797741">
            <w:rPr>
              <w:rFonts w:ascii="Times New Roman" w:hAnsi="Times New Roman"/>
              <w:b/>
              <w:bCs/>
              <w:sz w:val="18"/>
            </w:rPr>
            <w:t>7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 PD </w:t>
          </w:r>
          <w:r w:rsidR="00753A01">
            <w:rPr>
              <w:rFonts w:ascii="Times New Roman" w:hAnsi="Times New Roman"/>
              <w:b/>
              <w:bCs/>
              <w:sz w:val="18"/>
            </w:rPr>
            <w:t>08</w:t>
          </w:r>
          <w:r w:rsidR="00B85C10">
            <w:rPr>
              <w:rFonts w:ascii="Times New Roman" w:hAnsi="Times New Roman"/>
              <w:b/>
              <w:bCs/>
              <w:sz w:val="18"/>
            </w:rPr>
            <w:t>2</w:t>
          </w:r>
          <w:r w:rsidR="00547CAF">
            <w:rPr>
              <w:rFonts w:ascii="Times New Roman" w:hAnsi="Times New Roman"/>
              <w:b/>
              <w:bCs/>
              <w:sz w:val="18"/>
            </w:rPr>
            <w:t>/</w:t>
          </w:r>
          <w:r w:rsidR="00547CAF" w:rsidRPr="00B97973">
            <w:rPr>
              <w:rFonts w:ascii="Times New Roman" w:hAnsi="Times New Roman"/>
              <w:b/>
              <w:bCs/>
              <w:sz w:val="18"/>
            </w:rPr>
            <w:t>0</w:t>
          </w:r>
          <w:r w:rsidR="00797741">
            <w:rPr>
              <w:rFonts w:ascii="Times New Roman" w:hAnsi="Times New Roman"/>
              <w:b/>
              <w:bCs/>
              <w:sz w:val="18"/>
            </w:rPr>
            <w:t>4</w:t>
          </w:r>
          <w:r w:rsidR="00753A01" w:rsidRPr="00B97973">
            <w:rPr>
              <w:rFonts w:ascii="Times New Roman" w:hAnsi="Times New Roman"/>
              <w:b/>
              <w:bCs/>
              <w:sz w:val="18"/>
            </w:rPr>
            <w:t xml:space="preserve"> Z</w:t>
          </w:r>
          <w:r w:rsidR="00785AAF" w:rsidRPr="00B97973">
            <w:rPr>
              <w:rFonts w:ascii="Times New Roman" w:hAnsi="Times New Roman"/>
              <w:b/>
              <w:bCs/>
              <w:sz w:val="18"/>
            </w:rPr>
            <w:t>08</w:t>
          </w:r>
          <w:r w:rsidR="00643C7C" w:rsidRPr="00B97973">
            <w:rPr>
              <w:rFonts w:ascii="Times New Roman" w:hAnsi="Times New Roman"/>
              <w:b/>
              <w:bCs/>
              <w:sz w:val="18"/>
            </w:rPr>
            <w:t>-</w:t>
          </w:r>
          <w:r w:rsidR="006C45E5">
            <w:rPr>
              <w:rFonts w:ascii="Times New Roman" w:hAnsi="Times New Roman"/>
              <w:b/>
              <w:bCs/>
              <w:sz w:val="18"/>
            </w:rPr>
            <w:t>g</w:t>
          </w:r>
        </w:p>
      </w:tc>
    </w:tr>
    <w:tr w:rsidR="00547CAF" w14:paraId="73FE4BB1" w14:textId="77777777" w:rsidTr="00521CDD">
      <w:tc>
        <w:tcPr>
          <w:tcW w:w="4567" w:type="dxa"/>
          <w:gridSpan w:val="2"/>
          <w:hideMark/>
        </w:tcPr>
        <w:p w14:paraId="5B38A01F" w14:textId="43C0CFB8" w:rsidR="00547CAF" w:rsidRDefault="005A664F" w:rsidP="00547CAF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663A386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5785127C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272311D7" w14:textId="77777777" w:rsidR="00547CAF" w:rsidRDefault="00547CAF" w:rsidP="00547CAF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482" w:type="dxa"/>
          <w:hideMark/>
        </w:tcPr>
        <w:p w14:paraId="07702313" w14:textId="1FB2FDEB" w:rsidR="00547CAF" w:rsidRDefault="00547CAF" w:rsidP="00547CAF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06768F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06768F" w:rsidRPr="0006768F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DAAC38D" w14:textId="77777777" w:rsidR="00547CAF" w:rsidRDefault="00547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7E56F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CB5996" wp14:editId="5238C14F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22A3E8E4" w14:textId="77777777">
      <w:tc>
        <w:tcPr>
          <w:tcW w:w="1021" w:type="dxa"/>
        </w:tcPr>
        <w:p w14:paraId="68E9B81A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Izdanje 1</w:t>
          </w:r>
        </w:p>
      </w:tc>
      <w:tc>
        <w:tcPr>
          <w:tcW w:w="8245" w:type="dxa"/>
          <w:gridSpan w:val="5"/>
        </w:tcPr>
        <w:p w14:paraId="6948A30C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1B12A52" w14:textId="77777777">
      <w:tc>
        <w:tcPr>
          <w:tcW w:w="3034" w:type="dxa"/>
          <w:gridSpan w:val="2"/>
        </w:tcPr>
        <w:p w14:paraId="052A2B07" w14:textId="3494BCBE" w:rsidR="00C93A05" w:rsidRDefault="00CC4515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B97973">
            <w:rPr>
              <w:rFonts w:ascii="Times New Roman" w:hAnsi="Times New Roman"/>
              <w:noProof/>
              <w:sz w:val="10"/>
            </w:rPr>
            <w:t>Prilog 1 PD 08203 Z08b i1.docx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3DC167DC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3FBA453A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67FEA7E5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992" w:type="dxa"/>
        </w:tcPr>
        <w:p w14:paraId="2F7BF6A0" w14:textId="4899451C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CC4515">
            <w:rPr>
              <w:rFonts w:ascii="Times New Roman" w:hAnsi="Times New Roman"/>
              <w:noProof/>
              <w:sz w:val="18"/>
            </w:rPr>
            <w:fldChar w:fldCharType="begin"/>
          </w:r>
          <w:r w:rsidR="00CC4515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CC4515">
            <w:rPr>
              <w:rFonts w:ascii="Times New Roman" w:hAnsi="Times New Roman"/>
              <w:noProof/>
              <w:sz w:val="18"/>
            </w:rPr>
            <w:fldChar w:fldCharType="separate"/>
          </w:r>
          <w:r w:rsidR="006B0FAF">
            <w:rPr>
              <w:rFonts w:ascii="Times New Roman" w:hAnsi="Times New Roman"/>
              <w:noProof/>
              <w:sz w:val="18"/>
            </w:rPr>
            <w:t>2</w:t>
          </w:r>
          <w:r w:rsidR="00CC4515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44B16F98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502E1" w14:textId="77777777" w:rsidR="00723A56" w:rsidRDefault="00723A56">
      <w:r>
        <w:separator/>
      </w:r>
    </w:p>
  </w:footnote>
  <w:footnote w:type="continuationSeparator" w:id="0">
    <w:p w14:paraId="5452C72D" w14:textId="77777777" w:rsidR="00723A56" w:rsidRDefault="00723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87898" w14:textId="77777777" w:rsidR="005C0498" w:rsidRDefault="005C0498" w:rsidP="005C0498">
    <w:pPr>
      <w:pStyle w:val="Header"/>
      <w:jc w:val="center"/>
    </w:pPr>
  </w:p>
  <w:p w14:paraId="64774246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4FAF3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4B62AAB6" wp14:editId="233BF24B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AC039C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CAE97B" wp14:editId="7C6C0366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0FE03177"/>
    <w:multiLevelType w:val="hybridMultilevel"/>
    <w:tmpl w:val="CFC8CF06"/>
    <w:lvl w:ilvl="0" w:tplc="C2304B98">
      <w:numFmt w:val="bullet"/>
      <w:lvlText w:val="-"/>
      <w:lvlJc w:val="left"/>
      <w:pPr>
        <w:ind w:left="460" w:hanging="17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bs-Latn" w:eastAsia="en-US" w:bidi="ar-SA"/>
      </w:rPr>
    </w:lvl>
    <w:lvl w:ilvl="1" w:tplc="6596BB96">
      <w:numFmt w:val="bullet"/>
      <w:lvlText w:val="•"/>
      <w:lvlJc w:val="left"/>
      <w:pPr>
        <w:ind w:left="1053" w:hanging="173"/>
      </w:pPr>
      <w:rPr>
        <w:rFonts w:hint="default"/>
        <w:lang w:val="bs-Latn" w:eastAsia="en-US" w:bidi="ar-SA"/>
      </w:rPr>
    </w:lvl>
    <w:lvl w:ilvl="2" w:tplc="E3302982">
      <w:numFmt w:val="bullet"/>
      <w:lvlText w:val="•"/>
      <w:lvlJc w:val="left"/>
      <w:pPr>
        <w:ind w:left="1646" w:hanging="173"/>
      </w:pPr>
      <w:rPr>
        <w:rFonts w:hint="default"/>
        <w:lang w:val="bs-Latn" w:eastAsia="en-US" w:bidi="ar-SA"/>
      </w:rPr>
    </w:lvl>
    <w:lvl w:ilvl="3" w:tplc="B2526022">
      <w:numFmt w:val="bullet"/>
      <w:lvlText w:val="•"/>
      <w:lvlJc w:val="left"/>
      <w:pPr>
        <w:ind w:left="2239" w:hanging="173"/>
      </w:pPr>
      <w:rPr>
        <w:rFonts w:hint="default"/>
        <w:lang w:val="bs-Latn" w:eastAsia="en-US" w:bidi="ar-SA"/>
      </w:rPr>
    </w:lvl>
    <w:lvl w:ilvl="4" w:tplc="606C9438">
      <w:numFmt w:val="bullet"/>
      <w:lvlText w:val="•"/>
      <w:lvlJc w:val="left"/>
      <w:pPr>
        <w:ind w:left="2832" w:hanging="173"/>
      </w:pPr>
      <w:rPr>
        <w:rFonts w:hint="default"/>
        <w:lang w:val="bs-Latn" w:eastAsia="en-US" w:bidi="ar-SA"/>
      </w:rPr>
    </w:lvl>
    <w:lvl w:ilvl="5" w:tplc="8E2E008A">
      <w:numFmt w:val="bullet"/>
      <w:lvlText w:val="•"/>
      <w:lvlJc w:val="left"/>
      <w:pPr>
        <w:ind w:left="3426" w:hanging="173"/>
      </w:pPr>
      <w:rPr>
        <w:rFonts w:hint="default"/>
        <w:lang w:val="bs-Latn" w:eastAsia="en-US" w:bidi="ar-SA"/>
      </w:rPr>
    </w:lvl>
    <w:lvl w:ilvl="6" w:tplc="3006C5DE">
      <w:numFmt w:val="bullet"/>
      <w:lvlText w:val="•"/>
      <w:lvlJc w:val="left"/>
      <w:pPr>
        <w:ind w:left="4019" w:hanging="173"/>
      </w:pPr>
      <w:rPr>
        <w:rFonts w:hint="default"/>
        <w:lang w:val="bs-Latn" w:eastAsia="en-US" w:bidi="ar-SA"/>
      </w:rPr>
    </w:lvl>
    <w:lvl w:ilvl="7" w:tplc="66CC0AB6">
      <w:numFmt w:val="bullet"/>
      <w:lvlText w:val="•"/>
      <w:lvlJc w:val="left"/>
      <w:pPr>
        <w:ind w:left="4612" w:hanging="173"/>
      </w:pPr>
      <w:rPr>
        <w:rFonts w:hint="default"/>
        <w:lang w:val="bs-Latn" w:eastAsia="en-US" w:bidi="ar-SA"/>
      </w:rPr>
    </w:lvl>
    <w:lvl w:ilvl="8" w:tplc="41CA6EB8">
      <w:numFmt w:val="bullet"/>
      <w:lvlText w:val="•"/>
      <w:lvlJc w:val="left"/>
      <w:pPr>
        <w:ind w:left="5205" w:hanging="173"/>
      </w:pPr>
      <w:rPr>
        <w:rFonts w:hint="default"/>
        <w:lang w:val="bs-Latn" w:eastAsia="en-US" w:bidi="ar-SA"/>
      </w:rPr>
    </w:lvl>
  </w:abstractNum>
  <w:abstractNum w:abstractNumId="2" w15:restartNumberingAfterBreak="0">
    <w:nsid w:val="22666122"/>
    <w:multiLevelType w:val="hybridMultilevel"/>
    <w:tmpl w:val="3F8EB136"/>
    <w:lvl w:ilvl="0" w:tplc="E7CAB46C">
      <w:start w:val="2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CBD44DB"/>
    <w:multiLevelType w:val="hybridMultilevel"/>
    <w:tmpl w:val="E390A3F2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E9E"/>
    <w:rsid w:val="000103ED"/>
    <w:rsid w:val="000167B0"/>
    <w:rsid w:val="00020477"/>
    <w:rsid w:val="000514CC"/>
    <w:rsid w:val="0006768F"/>
    <w:rsid w:val="00095C93"/>
    <w:rsid w:val="000B6E8F"/>
    <w:rsid w:val="000D04C5"/>
    <w:rsid w:val="001137C2"/>
    <w:rsid w:val="00114BF5"/>
    <w:rsid w:val="0013106B"/>
    <w:rsid w:val="00133ECB"/>
    <w:rsid w:val="00165D8F"/>
    <w:rsid w:val="00167D50"/>
    <w:rsid w:val="00187058"/>
    <w:rsid w:val="00194559"/>
    <w:rsid w:val="00195C5D"/>
    <w:rsid w:val="001A4216"/>
    <w:rsid w:val="001B42C7"/>
    <w:rsid w:val="001C10C2"/>
    <w:rsid w:val="001F21CA"/>
    <w:rsid w:val="001F729B"/>
    <w:rsid w:val="002017AD"/>
    <w:rsid w:val="00226932"/>
    <w:rsid w:val="00240EA8"/>
    <w:rsid w:val="00242299"/>
    <w:rsid w:val="00245E91"/>
    <w:rsid w:val="00273E16"/>
    <w:rsid w:val="00276648"/>
    <w:rsid w:val="00290917"/>
    <w:rsid w:val="00292C98"/>
    <w:rsid w:val="002B3D9E"/>
    <w:rsid w:val="002C774E"/>
    <w:rsid w:val="0032442E"/>
    <w:rsid w:val="00346238"/>
    <w:rsid w:val="003A45D7"/>
    <w:rsid w:val="003B1C5D"/>
    <w:rsid w:val="003B7E6E"/>
    <w:rsid w:val="003C1A89"/>
    <w:rsid w:val="003D502B"/>
    <w:rsid w:val="003F6191"/>
    <w:rsid w:val="0040248F"/>
    <w:rsid w:val="00414A5E"/>
    <w:rsid w:val="00487AFF"/>
    <w:rsid w:val="004A5CE0"/>
    <w:rsid w:val="004B5B67"/>
    <w:rsid w:val="004F3046"/>
    <w:rsid w:val="004F3561"/>
    <w:rsid w:val="0050654A"/>
    <w:rsid w:val="00506B20"/>
    <w:rsid w:val="0054084A"/>
    <w:rsid w:val="00547CAF"/>
    <w:rsid w:val="005524BD"/>
    <w:rsid w:val="00555393"/>
    <w:rsid w:val="005645E5"/>
    <w:rsid w:val="00592F9E"/>
    <w:rsid w:val="005A5D9C"/>
    <w:rsid w:val="005A664F"/>
    <w:rsid w:val="005B180F"/>
    <w:rsid w:val="005B5DF6"/>
    <w:rsid w:val="005C0498"/>
    <w:rsid w:val="0060463C"/>
    <w:rsid w:val="006207A6"/>
    <w:rsid w:val="0062438B"/>
    <w:rsid w:val="0063146E"/>
    <w:rsid w:val="00631E9E"/>
    <w:rsid w:val="00643C7C"/>
    <w:rsid w:val="006577A7"/>
    <w:rsid w:val="00667D6A"/>
    <w:rsid w:val="006702BD"/>
    <w:rsid w:val="006A6B5C"/>
    <w:rsid w:val="006B0FAF"/>
    <w:rsid w:val="006C2565"/>
    <w:rsid w:val="006C3672"/>
    <w:rsid w:val="006C45E5"/>
    <w:rsid w:val="006E13FF"/>
    <w:rsid w:val="006E5EDB"/>
    <w:rsid w:val="00715158"/>
    <w:rsid w:val="00723A56"/>
    <w:rsid w:val="0073682D"/>
    <w:rsid w:val="00753A01"/>
    <w:rsid w:val="00755677"/>
    <w:rsid w:val="007707B4"/>
    <w:rsid w:val="00774DEF"/>
    <w:rsid w:val="00784A40"/>
    <w:rsid w:val="00785AAF"/>
    <w:rsid w:val="00795C82"/>
    <w:rsid w:val="0079665F"/>
    <w:rsid w:val="00797741"/>
    <w:rsid w:val="007B149B"/>
    <w:rsid w:val="007B3180"/>
    <w:rsid w:val="007B70F0"/>
    <w:rsid w:val="007C5763"/>
    <w:rsid w:val="007D2426"/>
    <w:rsid w:val="007F4D65"/>
    <w:rsid w:val="008268C4"/>
    <w:rsid w:val="00842DC1"/>
    <w:rsid w:val="00851FB2"/>
    <w:rsid w:val="00895F02"/>
    <w:rsid w:val="008F3B54"/>
    <w:rsid w:val="00925910"/>
    <w:rsid w:val="00991A8C"/>
    <w:rsid w:val="00995C54"/>
    <w:rsid w:val="009D3652"/>
    <w:rsid w:val="009F504B"/>
    <w:rsid w:val="00A96949"/>
    <w:rsid w:val="00AC6821"/>
    <w:rsid w:val="00AD1109"/>
    <w:rsid w:val="00B20B3E"/>
    <w:rsid w:val="00B85C10"/>
    <w:rsid w:val="00B95D32"/>
    <w:rsid w:val="00B97973"/>
    <w:rsid w:val="00BD24AF"/>
    <w:rsid w:val="00BD3B54"/>
    <w:rsid w:val="00C07958"/>
    <w:rsid w:val="00C12416"/>
    <w:rsid w:val="00C3321C"/>
    <w:rsid w:val="00C605CA"/>
    <w:rsid w:val="00C67469"/>
    <w:rsid w:val="00C71EEB"/>
    <w:rsid w:val="00C74D08"/>
    <w:rsid w:val="00C93A05"/>
    <w:rsid w:val="00C93B4A"/>
    <w:rsid w:val="00CC4515"/>
    <w:rsid w:val="00CF21C4"/>
    <w:rsid w:val="00D10917"/>
    <w:rsid w:val="00D56CA9"/>
    <w:rsid w:val="00D756EC"/>
    <w:rsid w:val="00D8037E"/>
    <w:rsid w:val="00D9373E"/>
    <w:rsid w:val="00DB00F7"/>
    <w:rsid w:val="00E3256F"/>
    <w:rsid w:val="00E5259A"/>
    <w:rsid w:val="00E54CF7"/>
    <w:rsid w:val="00E60289"/>
    <w:rsid w:val="00E92D83"/>
    <w:rsid w:val="00E93561"/>
    <w:rsid w:val="00EA6DC1"/>
    <w:rsid w:val="00EB44B5"/>
    <w:rsid w:val="00ED14DB"/>
    <w:rsid w:val="00EE2658"/>
    <w:rsid w:val="00EE7A13"/>
    <w:rsid w:val="00EF1222"/>
    <w:rsid w:val="00EF5FA6"/>
    <w:rsid w:val="00F15888"/>
    <w:rsid w:val="00F15ACE"/>
    <w:rsid w:val="00F304AC"/>
    <w:rsid w:val="00F34F6E"/>
    <w:rsid w:val="00F37DD1"/>
    <w:rsid w:val="00F77215"/>
    <w:rsid w:val="00F82330"/>
    <w:rsid w:val="00FB52AB"/>
    <w:rsid w:val="00FB6123"/>
    <w:rsid w:val="00FE2055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7A134F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paragraph" w:customStyle="1" w:styleId="TableParagraph">
    <w:name w:val="Table Paragraph"/>
    <w:basedOn w:val="Normal"/>
    <w:uiPriority w:val="1"/>
    <w:qFormat/>
    <w:rsid w:val="006B0FAF"/>
    <w:pPr>
      <w:widowControl w:val="0"/>
      <w:autoSpaceDE w:val="0"/>
      <w:autoSpaceDN w:val="0"/>
    </w:pPr>
    <w:rPr>
      <w:sz w:val="22"/>
      <w:szCs w:val="22"/>
      <w:lang w:val="bs-Latn"/>
    </w:rPr>
  </w:style>
  <w:style w:type="table" w:styleId="TableGrid">
    <w:name w:val="Table Grid"/>
    <w:basedOn w:val="TableNormal"/>
    <w:rsid w:val="006C4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7A13"/>
    <w:pPr>
      <w:ind w:left="720"/>
      <w:contextualSpacing/>
    </w:pPr>
  </w:style>
  <w:style w:type="character" w:styleId="CommentReference">
    <w:name w:val="annotation reference"/>
    <w:basedOn w:val="DefaultParagraphFont"/>
    <w:rsid w:val="00F158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15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15888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15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15888"/>
    <w:rPr>
      <w:b/>
      <w:bCs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9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Tahir Brčaninović</cp:lastModifiedBy>
  <cp:revision>2</cp:revision>
  <cp:lastPrinted>2024-06-07T07:59:00Z</cp:lastPrinted>
  <dcterms:created xsi:type="dcterms:W3CDTF">2026-03-30T07:29:00Z</dcterms:created>
  <dcterms:modified xsi:type="dcterms:W3CDTF">2026-03-30T07:29:00Z</dcterms:modified>
</cp:coreProperties>
</file>