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4F3046" w14:paraId="5B2756A5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456"/>
              <w:gridCol w:w="1465"/>
            </w:tblGrid>
            <w:tr w:rsidR="004F3046" w:rsidRPr="004F3046" w14:paraId="532CBA31" w14:textId="77777777" w:rsidTr="00635B9E">
              <w:tc>
                <w:tcPr>
                  <w:tcW w:w="5090" w:type="dxa"/>
                </w:tcPr>
                <w:p w14:paraId="3EBE8BB4" w14:textId="77777777" w:rsidR="004F3046" w:rsidRPr="004F3046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456" w:type="dxa"/>
                  <w:tcBorders>
                    <w:right w:val="single" w:sz="4" w:space="0" w:color="auto"/>
                  </w:tcBorders>
                </w:tcPr>
                <w:p w14:paraId="2F0248A4" w14:textId="77777777" w:rsidR="004F3046" w:rsidRPr="004F3046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983AA" w14:textId="4E29B5F5" w:rsidR="004F3046" w:rsidRPr="004F3046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4F3046">
                    <w:rPr>
                      <w:sz w:val="20"/>
                      <w:szCs w:val="20"/>
                    </w:rPr>
                    <w:t>obrazac</w:t>
                  </w:r>
                  <w:r w:rsidRPr="004F3046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4F3046">
                    <w:rPr>
                      <w:b/>
                      <w:i/>
                      <w:sz w:val="20"/>
                      <w:szCs w:val="20"/>
                    </w:rPr>
                    <w:t>Z09</w:t>
                  </w:r>
                  <w:r w:rsidR="00635B9E">
                    <w:rPr>
                      <w:b/>
                      <w:i/>
                      <w:sz w:val="20"/>
                      <w:szCs w:val="20"/>
                    </w:rPr>
                    <w:t>-c</w:t>
                  </w:r>
                </w:p>
              </w:tc>
            </w:tr>
          </w:tbl>
          <w:p w14:paraId="75EFD4CC" w14:textId="77777777" w:rsidR="00273E16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  <w:szCs w:val="20"/>
              </w:rPr>
              <w:t>ZAHTJEV</w:t>
            </w:r>
            <w:r w:rsidRPr="004F3046">
              <w:rPr>
                <w:b/>
                <w:sz w:val="20"/>
              </w:rPr>
              <w:t xml:space="preserve"> </w:t>
            </w:r>
          </w:p>
          <w:p w14:paraId="0CC37EA3" w14:textId="792787EE" w:rsidR="004F3046" w:rsidRPr="004F3046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</w:rPr>
              <w:t xml:space="preserve">za trajni pogon </w:t>
            </w:r>
            <w:r w:rsidR="00DC5A7D">
              <w:rPr>
                <w:b/>
                <w:sz w:val="20"/>
              </w:rPr>
              <w:t>proizvođača i operatora skladišta</w:t>
            </w:r>
            <w:r w:rsidR="00635B9E">
              <w:rPr>
                <w:b/>
                <w:sz w:val="20"/>
              </w:rPr>
              <w:t xml:space="preserve"> (hibridno postrojenje)</w:t>
            </w:r>
          </w:p>
          <w:p w14:paraId="42DDF5AD" w14:textId="1D2A3ADB" w:rsidR="004F3046" w:rsidRPr="004F3046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4F3046">
              <w:rPr>
                <w:sz w:val="20"/>
              </w:rPr>
              <w:t xml:space="preserve">Molim da izvršite priključenje </w:t>
            </w:r>
            <w:r w:rsidR="00F65E46">
              <w:rPr>
                <w:sz w:val="20"/>
              </w:rPr>
              <w:t>proizvodnog objekta</w:t>
            </w:r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na distributivnu mrežu za potrebe trajnog  pogona i paralelnog rada sa distributivnom mrežom.</w:t>
            </w:r>
          </w:p>
          <w:p w14:paraId="5826CC1B" w14:textId="613F9FA8" w:rsidR="004F3046" w:rsidRPr="004F3046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</w:rPr>
              <w:t>PODNOSILAC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20"/>
              </w:rPr>
              <w:t>ZAHTJEVA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  <w:p w14:paraId="0F09EDAF" w14:textId="601EFF6C" w:rsidR="003A45D7" w:rsidRDefault="003A45D7" w:rsidP="003A4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(fizičko lice)/Naziv (pravno lice): .................................................................</w:t>
            </w:r>
          </w:p>
          <w:p w14:paraId="5225319E" w14:textId="77777777" w:rsidR="007F4D65" w:rsidRPr="00E93561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77ED4E8A" w14:textId="77777777" w:rsidR="007F4D65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65EB03A9" w14:textId="77777777" w:rsidR="007F4D65" w:rsidRPr="009A3616" w:rsidRDefault="007F4D65" w:rsidP="007F4D65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394B46" w14:textId="4F77F729" w:rsidR="004F3046" w:rsidRPr="004F3046" w:rsidRDefault="004F3046" w:rsidP="004F3046">
            <w:pPr>
              <w:rPr>
                <w:sz w:val="20"/>
              </w:rPr>
            </w:pPr>
            <w:r w:rsidRPr="004F3046">
              <w:rPr>
                <w:sz w:val="20"/>
              </w:rPr>
              <w:t>Identifikacioni broj</w:t>
            </w:r>
            <w:r w:rsidR="00273E16">
              <w:rPr>
                <w:sz w:val="20"/>
              </w:rPr>
              <w:t>:</w:t>
            </w:r>
            <w:r w:rsidRPr="004F3046">
              <w:rPr>
                <w:sz w:val="20"/>
              </w:rPr>
              <w:t xml:space="preserve"> ....................................................................</w:t>
            </w:r>
          </w:p>
          <w:p w14:paraId="7B9F538B" w14:textId="77777777" w:rsidR="007F4D65" w:rsidRDefault="007F4D65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</w:pPr>
          </w:p>
          <w:p w14:paraId="16F339F0" w14:textId="1B4D32B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0C026D3B" w14:textId="7777777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54251705" w14:textId="5453E41A" w:rsidR="004F3046" w:rsidRPr="004F3046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4F3046">
              <w:rPr>
                <w:i w:val="0"/>
                <w:sz w:val="20"/>
              </w:rPr>
              <w:t>PODACI</w:t>
            </w:r>
            <w:r w:rsidRPr="004F3046">
              <w:rPr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i w:val="0"/>
                <w:sz w:val="20"/>
              </w:rPr>
              <w:t>O</w:t>
            </w:r>
            <w:r w:rsidRPr="004F3046">
              <w:rPr>
                <w:i w:val="0"/>
                <w:sz w:val="20"/>
                <w:lang w:val="hr-HR"/>
              </w:rPr>
              <w:t xml:space="preserve"> PROIZVODNOM OBJEKTU</w:t>
            </w:r>
          </w:p>
          <w:p w14:paraId="2DF10990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Naziv proizvodnog objekta</w:t>
            </w:r>
            <w:r w:rsidR="00273E16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>
              <w:rPr>
                <w:sz w:val="20"/>
                <w:szCs w:val="20"/>
              </w:rPr>
              <w:t>....................</w:t>
            </w:r>
          </w:p>
          <w:p w14:paraId="13089EA0" w14:textId="6CDA8A8A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Lokacija proizvodnog objekta  (</w:t>
            </w:r>
            <w:r w:rsidR="00E92D83">
              <w:rPr>
                <w:sz w:val="20"/>
                <w:szCs w:val="20"/>
              </w:rPr>
              <w:t>g</w:t>
            </w:r>
            <w:r w:rsidR="007F4D65">
              <w:rPr>
                <w:sz w:val="20"/>
                <w:szCs w:val="20"/>
              </w:rPr>
              <w:t>rad/</w:t>
            </w:r>
            <w:r w:rsidR="00E92D83">
              <w:rPr>
                <w:sz w:val="20"/>
                <w:szCs w:val="20"/>
              </w:rPr>
              <w:t>o</w:t>
            </w:r>
            <w:r w:rsidRPr="004F3046">
              <w:rPr>
                <w:sz w:val="20"/>
                <w:szCs w:val="20"/>
              </w:rPr>
              <w:t>pćina i adresa)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</w:t>
            </w:r>
            <w:r w:rsidR="00273E16">
              <w:rPr>
                <w:sz w:val="20"/>
                <w:szCs w:val="20"/>
              </w:rPr>
              <w:t>..................................................</w:t>
            </w:r>
            <w:r w:rsidRPr="004F3046">
              <w:rPr>
                <w:sz w:val="20"/>
                <w:szCs w:val="20"/>
              </w:rPr>
              <w:t xml:space="preserve"> </w:t>
            </w:r>
          </w:p>
          <w:p w14:paraId="4CBA1446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Vrsta proizvodnog objekta (mHE, mVE, mTE, mE na biogas, mE na sunčevu energiju)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</w:t>
            </w:r>
            <w:r w:rsidR="00273E16">
              <w:rPr>
                <w:sz w:val="20"/>
                <w:szCs w:val="20"/>
              </w:rPr>
              <w:t>....</w:t>
            </w:r>
          </w:p>
          <w:p w14:paraId="19A8AB75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Ukupna instalisana snaga  proizvodnog objekta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.........................................................</w:t>
            </w:r>
            <w:r w:rsidR="00273E16">
              <w:rPr>
                <w:sz w:val="20"/>
                <w:szCs w:val="20"/>
              </w:rPr>
              <w:t xml:space="preserve"> </w:t>
            </w:r>
            <w:r w:rsidRPr="004F3046">
              <w:rPr>
                <w:sz w:val="20"/>
                <w:szCs w:val="20"/>
              </w:rPr>
              <w:t>(kVA)</w:t>
            </w:r>
          </w:p>
          <w:p w14:paraId="76C65BCD" w14:textId="77777777" w:rsidR="001137C2" w:rsidRDefault="001137C2" w:rsidP="004F3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Odobrena priključna</w:t>
            </w:r>
            <w:r w:rsidRPr="004F3046">
              <w:rPr>
                <w:sz w:val="20"/>
                <w:szCs w:val="20"/>
              </w:rPr>
              <w:t xml:space="preserve"> snaga  proizvodnog objekta</w:t>
            </w:r>
            <w:r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.........................................................</w:t>
            </w:r>
            <w:r>
              <w:rPr>
                <w:sz w:val="20"/>
                <w:szCs w:val="20"/>
              </w:rPr>
              <w:t xml:space="preserve"> </w:t>
            </w:r>
            <w:r w:rsidRPr="004F3046">
              <w:rPr>
                <w:sz w:val="20"/>
                <w:szCs w:val="20"/>
              </w:rPr>
              <w:t>(kW)</w:t>
            </w:r>
          </w:p>
          <w:p w14:paraId="32BCBF6F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Faktor snage proizvodnog objekta  - cos φ = .................</w:t>
            </w:r>
          </w:p>
          <w:p w14:paraId="0E08D7D3" w14:textId="77777777" w:rsidR="004F3046" w:rsidRPr="004F3046" w:rsidRDefault="00273E16" w:rsidP="004F304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3A15D8A3" wp14:editId="7324B6F5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628BDBB9" wp14:editId="2A7938D3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0785D0B8" wp14:editId="33A4E30F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57A78379" wp14:editId="506BAEAB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4F3046">
              <w:rPr>
                <w:sz w:val="20"/>
                <w:szCs w:val="20"/>
              </w:rPr>
              <w:t xml:space="preserve">Vrsta generatora: sinhroni    asinhroni   invertor   solarni fotonaponski s invertorom   </w:t>
            </w:r>
          </w:p>
          <w:p w14:paraId="044C6C9C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Broj i jedinična snaga generatora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 (kVA/kW)</w:t>
            </w:r>
          </w:p>
          <w:p w14:paraId="02EF3D92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Nazivni napon na pragu  generatora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>
              <w:rPr>
                <w:sz w:val="20"/>
                <w:szCs w:val="20"/>
              </w:rPr>
              <w:t>....................</w:t>
            </w:r>
            <w:r w:rsidRPr="004F3046">
              <w:rPr>
                <w:sz w:val="20"/>
                <w:szCs w:val="20"/>
              </w:rPr>
              <w:t>(kV)</w:t>
            </w:r>
          </w:p>
          <w:p w14:paraId="2F19B38D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Planirana ukupna godišnja proizvodnja električne energije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..........................................(MWh)</w:t>
            </w:r>
          </w:p>
          <w:p w14:paraId="0809F3D5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Planirana godišnja vlastita potrošnja iz distributivne mreže</w:t>
            </w:r>
            <w:r w:rsidR="0060463C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.........................................(MWh)</w:t>
            </w:r>
          </w:p>
          <w:p w14:paraId="00DBE110" w14:textId="77777777" w:rsidR="004F3046" w:rsidRPr="004F3046" w:rsidRDefault="004F3046" w:rsidP="004F3046">
            <w:pPr>
              <w:spacing w:before="120"/>
              <w:rPr>
                <w:sz w:val="20"/>
              </w:rPr>
            </w:pPr>
            <w:r w:rsidRPr="004F3046">
              <w:rPr>
                <w:sz w:val="20"/>
              </w:rPr>
              <w:t xml:space="preserve">Osnovni podaci o regulatoru pobude/napona: </w:t>
            </w:r>
          </w:p>
          <w:p w14:paraId="0E55DC83" w14:textId="77777777" w:rsidR="004F3046" w:rsidRPr="004F3046" w:rsidRDefault="004F3046" w:rsidP="004F3046">
            <w:pPr>
              <w:rPr>
                <w:sz w:val="20"/>
              </w:rPr>
            </w:pPr>
            <w:r w:rsidRPr="004F3046">
              <w:rPr>
                <w:noProof/>
                <w:sz w:val="20"/>
                <w:szCs w:val="22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18BDAC" wp14:editId="26314A60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24765</wp:posOffset>
                      </wp:positionV>
                      <wp:extent cx="5812155" cy="247650"/>
                      <wp:effectExtent l="0" t="0" r="17145" b="19050"/>
                      <wp:wrapNone/>
                      <wp:docPr id="18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63325" w14:textId="77777777" w:rsidR="004F3046" w:rsidRDefault="004F3046" w:rsidP="004F3046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4E18BD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4" o:spid="_x0000_s1026" type="#_x0000_t202" style="position:absolute;margin-left:1.25pt;margin-top:1.95pt;width:457.6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">
                      <v:textbox>
                        <w:txbxContent>
                          <w:p w14:paraId="62063325" w14:textId="77777777" w:rsidR="004F3046" w:rsidRDefault="004F3046" w:rsidP="004F3046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F93BD3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szCs w:val="22"/>
              </w:rPr>
            </w:pPr>
          </w:p>
          <w:p w14:paraId="0A78CF68" w14:textId="77777777" w:rsidR="004F3046" w:rsidRPr="004F3046" w:rsidRDefault="004F3046" w:rsidP="004F3046">
            <w:pPr>
              <w:rPr>
                <w:bCs/>
                <w:i/>
                <w:sz w:val="20"/>
              </w:rPr>
            </w:pPr>
            <w:r w:rsidRPr="004F3046">
              <w:rPr>
                <w:sz w:val="20"/>
              </w:rPr>
              <w:t xml:space="preserve">Osnovni podaci o kondenzatorskom postrojenju </w:t>
            </w:r>
            <w:r w:rsidRPr="000B6E8F">
              <w:rPr>
                <w:i/>
                <w:sz w:val="20"/>
              </w:rPr>
              <w:t>(</w:t>
            </w:r>
            <w:r w:rsidRPr="000B6E8F">
              <w:rPr>
                <w:i/>
                <w:sz w:val="20"/>
                <w:szCs w:val="16"/>
              </w:rPr>
              <w:t>s</w:t>
            </w:r>
            <w:r w:rsidRPr="000B6E8F">
              <w:rPr>
                <w:bCs/>
                <w:i/>
                <w:sz w:val="20"/>
                <w:szCs w:val="16"/>
              </w:rPr>
              <w:t>amo za asinhrone generatore i invertore</w:t>
            </w:r>
            <w:r w:rsidRPr="00925910">
              <w:rPr>
                <w:bCs/>
                <w:i/>
                <w:sz w:val="20"/>
              </w:rPr>
              <w:t xml:space="preserve">) </w:t>
            </w:r>
          </w:p>
          <w:p w14:paraId="57B97806" w14:textId="77777777" w:rsidR="004F3046" w:rsidRPr="004F3046" w:rsidRDefault="0060463C" w:rsidP="004F3046">
            <w:pPr>
              <w:rPr>
                <w:sz w:val="20"/>
              </w:rPr>
            </w:pPr>
            <w:r>
              <w:rPr>
                <w:bCs/>
                <w:sz w:val="20"/>
              </w:rPr>
              <w:t>s</w:t>
            </w:r>
            <w:r w:rsidR="004F3046" w:rsidRPr="00925910">
              <w:rPr>
                <w:sz w:val="20"/>
              </w:rPr>
              <w:t>naga</w:t>
            </w:r>
            <w:r w:rsidR="004F3046" w:rsidRPr="004F3046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Pr="004F3046">
              <w:rPr>
                <w:sz w:val="20"/>
                <w:szCs w:val="20"/>
              </w:rPr>
              <w:t>...........</w:t>
            </w:r>
            <w:r>
              <w:rPr>
                <w:sz w:val="20"/>
                <w:szCs w:val="20"/>
              </w:rPr>
              <w:t>.............(</w:t>
            </w:r>
            <w:r w:rsidR="004F3046" w:rsidRPr="004F3046">
              <w:rPr>
                <w:sz w:val="20"/>
              </w:rPr>
              <w:t>kVAr</w:t>
            </w:r>
            <w:r>
              <w:rPr>
                <w:sz w:val="20"/>
              </w:rPr>
              <w:t>)</w:t>
            </w:r>
            <w:r>
              <w:rPr>
                <w:noProof/>
                <w:sz w:val="20"/>
                <w:lang w:val="bs-Latn-BA" w:eastAsia="bs-Latn-BA"/>
              </w:rPr>
              <w:t xml:space="preserve"> </w:t>
            </w:r>
          </w:p>
          <w:p w14:paraId="013E58F6" w14:textId="77777777" w:rsidR="004F3046" w:rsidRPr="004F3046" w:rsidRDefault="0060463C" w:rsidP="004F3046">
            <w:pPr>
              <w:rPr>
                <w:sz w:val="20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5648" behindDoc="1" locked="0" layoutInCell="1" allowOverlap="1" wp14:anchorId="4BFF0503" wp14:editId="11703084">
                  <wp:simplePos x="0" y="0"/>
                  <wp:positionH relativeFrom="column">
                    <wp:posOffset>1518285</wp:posOffset>
                  </wp:positionH>
                  <wp:positionV relativeFrom="paragraph">
                    <wp:posOffset>37465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7696" behindDoc="1" locked="0" layoutInCell="1" allowOverlap="1" wp14:anchorId="1801E510" wp14:editId="1BBD57A1">
                  <wp:simplePos x="0" y="0"/>
                  <wp:positionH relativeFrom="column">
                    <wp:posOffset>3002915</wp:posOffset>
                  </wp:positionH>
                  <wp:positionV relativeFrom="paragraph">
                    <wp:posOffset>39593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4F3046">
              <w:rPr>
                <w:sz w:val="20"/>
              </w:rPr>
              <w:t>Regulacija faktora snage:    automatska               nije automatska</w:t>
            </w:r>
          </w:p>
          <w:p w14:paraId="654E89A6" w14:textId="77777777" w:rsidR="00F65E46" w:rsidRDefault="00F65E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4B7F78D7" w14:textId="7A2ACF9F" w:rsidR="00F65E46" w:rsidRPr="00004F24" w:rsidRDefault="00F65E46" w:rsidP="00004F24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20"/>
                <w:lang w:val="bs-Latn-BA"/>
              </w:rPr>
            </w:pPr>
            <w:r w:rsidRPr="00004F24">
              <w:rPr>
                <w:i w:val="0"/>
                <w:sz w:val="20"/>
                <w:lang w:val="bs-Latn-BA"/>
              </w:rPr>
              <w:t>PODACI O POSTROJENJU ZA SKLADIŠTENJE ENERGIJE</w:t>
            </w:r>
          </w:p>
          <w:p w14:paraId="744BB614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 xml:space="preserve">Ukupna 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instalisana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 xml:space="preserve"> snaga  postrojenja za skladištenje energije: ......................................................... (kW) </w:t>
            </w:r>
          </w:p>
          <w:p w14:paraId="179525A3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)</w:t>
            </w:r>
          </w:p>
          <w:p w14:paraId="4FD1A82B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 xml:space="preserve">Vrijeme 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: ............ (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min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)</w:t>
            </w:r>
          </w:p>
          <w:p w14:paraId="392D5E2D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5D6858E3" w14:textId="69E0F162" w:rsidR="00F65E46" w:rsidRPr="00031C25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Planirana godišnja količina električne energije postrojenja za skladištenje energije koja će biti injektirana u distributivnu mrežu: ............... (</w:t>
            </w:r>
            <w:proofErr w:type="spellStart"/>
            <w:r w:rsidRPr="00004F24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004F24">
              <w:rPr>
                <w:sz w:val="20"/>
                <w:szCs w:val="20"/>
                <w:lang w:val="bs-Latn-BA"/>
              </w:rPr>
              <w:t>)</w:t>
            </w:r>
            <w:r w:rsidR="00CF3A1C">
              <w:rPr>
                <w:sz w:val="20"/>
                <w:szCs w:val="20"/>
                <w:lang w:val="bs-Latn-BA"/>
              </w:rPr>
              <w:t xml:space="preserve"> </w:t>
            </w:r>
            <w:r w:rsidR="00CF3A1C" w:rsidRPr="009050B4">
              <w:rPr>
                <w:i/>
                <w:iCs/>
                <w:sz w:val="18"/>
                <w:szCs w:val="18"/>
                <w:lang w:val="bs-Latn-BA"/>
              </w:rPr>
              <w:t>(</w:t>
            </w:r>
            <w:r w:rsidR="00CF3A1C">
              <w:rPr>
                <w:i/>
                <w:iCs/>
                <w:sz w:val="18"/>
                <w:szCs w:val="18"/>
              </w:rPr>
              <w:t>p</w:t>
            </w:r>
            <w:r w:rsidR="00CF3A1C" w:rsidRPr="009050B4">
              <w:rPr>
                <w:i/>
                <w:iCs/>
                <w:sz w:val="18"/>
                <w:szCs w:val="18"/>
              </w:rPr>
              <w:t xml:space="preserve">ostrojenje za skladištenje energije </w:t>
            </w:r>
            <w:r w:rsidR="00CF3A1C">
              <w:rPr>
                <w:i/>
                <w:iCs/>
                <w:sz w:val="18"/>
                <w:szCs w:val="18"/>
              </w:rPr>
              <w:t>nije dozvoljeno</w:t>
            </w:r>
            <w:r w:rsidR="00CF3A1C" w:rsidRPr="009050B4">
              <w:rPr>
                <w:i/>
                <w:iCs/>
                <w:sz w:val="18"/>
                <w:szCs w:val="18"/>
              </w:rPr>
              <w:t xml:space="preserve"> puniti iz distributivne mreže</w:t>
            </w:r>
            <w:r w:rsidR="00CF3A1C" w:rsidRPr="009050B4">
              <w:rPr>
                <w:i/>
                <w:iCs/>
                <w:sz w:val="18"/>
                <w:szCs w:val="18"/>
                <w:lang w:val="bs-Latn-BA"/>
              </w:rPr>
              <w:t>)</w:t>
            </w:r>
          </w:p>
          <w:p w14:paraId="4FE777D5" w14:textId="4F6EB625" w:rsidR="004F3046" w:rsidRPr="004F3046" w:rsidRDefault="004F3046" w:rsidP="004F3046">
            <w:pPr>
              <w:tabs>
                <w:tab w:val="left" w:pos="180"/>
              </w:tabs>
              <w:spacing w:line="200" w:lineRule="exact"/>
              <w:rPr>
                <w:i/>
                <w:sz w:val="20"/>
              </w:rPr>
            </w:pPr>
            <w:r w:rsidRPr="004F3046">
              <w:rPr>
                <w:i/>
                <w:sz w:val="20"/>
              </w:rPr>
              <w:tab/>
            </w:r>
          </w:p>
          <w:p w14:paraId="7DED157F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4F3046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>
              <w:rPr>
                <w:rFonts w:ascii="Times New Roman" w:hAnsi="Times New Roman" w:cs="Times New Roman"/>
                <w:bCs/>
              </w:rPr>
              <w:t xml:space="preserve">početka </w:t>
            </w:r>
            <w:r w:rsidRPr="004F3046">
              <w:rPr>
                <w:rFonts w:ascii="Times New Roman" w:hAnsi="Times New Roman" w:cs="Times New Roman"/>
                <w:bCs/>
              </w:rPr>
              <w:t>trajn</w:t>
            </w:r>
            <w:r w:rsidR="008F3B54">
              <w:rPr>
                <w:rFonts w:ascii="Times New Roman" w:hAnsi="Times New Roman" w:cs="Times New Roman"/>
                <w:bCs/>
              </w:rPr>
              <w:t>og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pogon</w:t>
            </w:r>
            <w:r w:rsidR="008F3B54">
              <w:rPr>
                <w:rFonts w:ascii="Times New Roman" w:hAnsi="Times New Roman" w:cs="Times New Roman"/>
                <w:bCs/>
              </w:rPr>
              <w:t>a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2DACC0BA" w14:textId="6D5EDFB7" w:rsidR="00362755" w:rsidRDefault="00362755" w:rsidP="00362755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Način upravljanja i </w:t>
            </w:r>
            <w:proofErr w:type="spellStart"/>
            <w:r>
              <w:rPr>
                <w:sz w:val="20"/>
                <w:szCs w:val="20"/>
                <w:lang w:val="bs-Latn-BA"/>
              </w:rPr>
              <w:t>ograničavanja</w:t>
            </w:r>
            <w:proofErr w:type="spellEnd"/>
            <w:r>
              <w:rPr>
                <w:sz w:val="20"/>
                <w:szCs w:val="20"/>
                <w:lang w:val="bs-Latn-BA"/>
              </w:rPr>
              <w:t xml:space="preserve"> tokova energije: ............................................................................................</w:t>
            </w:r>
          </w:p>
          <w:p w14:paraId="0B5E9CC1" w14:textId="77777777" w:rsidR="004F3046" w:rsidRPr="004F3046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164C06A7" w14:textId="77777777" w:rsidR="00C67469" w:rsidRDefault="00C67469" w:rsidP="00C67469">
            <w:pPr>
              <w:rPr>
                <w:bCs/>
                <w:sz w:val="20"/>
              </w:rPr>
            </w:pPr>
          </w:p>
          <w:p w14:paraId="47B05614" w14:textId="30990816" w:rsidR="004F3046" w:rsidRPr="004F3046" w:rsidRDefault="004F3046" w:rsidP="00C67469">
            <w:pPr>
              <w:rPr>
                <w:bCs/>
                <w:sz w:val="20"/>
              </w:rPr>
            </w:pPr>
            <w:r w:rsidRPr="004F3046">
              <w:rPr>
                <w:bCs/>
                <w:sz w:val="20"/>
              </w:rPr>
              <w:t>PRILOZI</w:t>
            </w:r>
          </w:p>
          <w:p w14:paraId="52E31F6C" w14:textId="6E6A1C19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Izvještaj o provedenim ispitivanjima i probnom pogonu sa izjavom da je </w:t>
            </w:r>
            <w:r w:rsidR="00F65E46">
              <w:rPr>
                <w:sz w:val="20"/>
              </w:rPr>
              <w:t>proizvodni objekat</w:t>
            </w:r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spreman za trajni pogon;</w:t>
            </w:r>
          </w:p>
          <w:p w14:paraId="6E394A1F" w14:textId="56557A5B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Pogonska uputstva za </w:t>
            </w:r>
            <w:r w:rsidR="00F65E46">
              <w:rPr>
                <w:sz w:val="20"/>
              </w:rPr>
              <w:t>proizvodni objekat</w:t>
            </w:r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i pripadajuću distributivnu mrežu;</w:t>
            </w:r>
          </w:p>
          <w:p w14:paraId="26DD89F0" w14:textId="77777777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Elaborat podešenja zaštita verifikovan od strane nadležne Elektrodistribucije;</w:t>
            </w:r>
          </w:p>
          <w:p w14:paraId="1C018DA3" w14:textId="5D4C804C" w:rsidR="004F3046" w:rsidRPr="006207A6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>Upotrebna dozvola</w:t>
            </w:r>
            <w:r w:rsidRPr="004F3046">
              <w:rPr>
                <w:sz w:val="20"/>
                <w:lang w:val="en-US"/>
              </w:rPr>
              <w:t>;</w:t>
            </w:r>
          </w:p>
          <w:p w14:paraId="02A36AB4" w14:textId="181E59E7" w:rsidR="006207A6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6207A6" w:rsidRPr="00196B65">
              <w:rPr>
                <w:sz w:val="20"/>
                <w:szCs w:val="20"/>
              </w:rPr>
              <w:t>otpisan ugovor o otkupu elek</w:t>
            </w:r>
            <w:r w:rsidR="003B1C5D">
              <w:rPr>
                <w:sz w:val="20"/>
                <w:szCs w:val="20"/>
              </w:rPr>
              <w:t>trične energije za trajni pogon;</w:t>
            </w:r>
          </w:p>
          <w:p w14:paraId="5F6BB90D" w14:textId="6DFE1090" w:rsidR="00224833" w:rsidRPr="00196B65" w:rsidRDefault="00224833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Latn-BA"/>
              </w:rPr>
              <w:t>D</w:t>
            </w:r>
            <w:r w:rsidRPr="00224833">
              <w:rPr>
                <w:sz w:val="20"/>
                <w:szCs w:val="20"/>
                <w:lang w:val="bs-Latn-BA"/>
              </w:rPr>
              <w:t>okaz  o pripadnosti balansnoj grupi</w:t>
            </w:r>
            <w:r w:rsidR="003672A9">
              <w:rPr>
                <w:sz w:val="20"/>
                <w:szCs w:val="20"/>
                <w:lang w:val="bs-Latn-BA"/>
              </w:rPr>
              <w:t xml:space="preserve"> (npr. ugovor)</w:t>
            </w:r>
          </w:p>
          <w:p w14:paraId="52412F9D" w14:textId="3C906659" w:rsidR="006207A6" w:rsidRPr="00F65E46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i/>
                <w:sz w:val="20"/>
              </w:rPr>
            </w:pPr>
            <w:r w:rsidRPr="003E436D">
              <w:rPr>
                <w:sz w:val="20"/>
                <w:szCs w:val="20"/>
              </w:rPr>
              <w:t>L</w:t>
            </w:r>
            <w:r w:rsidR="006207A6" w:rsidRPr="003E436D">
              <w:rPr>
                <w:sz w:val="20"/>
                <w:szCs w:val="20"/>
              </w:rPr>
              <w:t>icenca za proizvodnju električne energije</w:t>
            </w:r>
            <w:r w:rsidR="00E7736E" w:rsidRPr="003E436D">
              <w:rPr>
                <w:sz w:val="20"/>
                <w:szCs w:val="20"/>
              </w:rPr>
              <w:t xml:space="preserve"> </w:t>
            </w:r>
            <w:r w:rsidR="00E7736E" w:rsidRPr="003E436D">
              <w:rPr>
                <w:sz w:val="20"/>
              </w:rPr>
              <w:t xml:space="preserve">(dostaviti najdalje šest mjeseci nakon puštanja u trajni pogon) </w:t>
            </w:r>
            <w:r w:rsidR="008268C4" w:rsidRPr="003E436D">
              <w:rPr>
                <w:sz w:val="20"/>
                <w:szCs w:val="20"/>
              </w:rPr>
              <w:t xml:space="preserve"> / </w:t>
            </w:r>
            <w:r w:rsidR="008268C4" w:rsidRPr="003E436D">
              <w:rPr>
                <w:i/>
                <w:sz w:val="20"/>
                <w:szCs w:val="20"/>
              </w:rPr>
              <w:t>Rješenje o sticanju statusa kvalifikovanog proizvođača</w:t>
            </w:r>
            <w:r w:rsidR="00FB6123" w:rsidRPr="003E436D">
              <w:rPr>
                <w:i/>
                <w:sz w:val="20"/>
                <w:szCs w:val="20"/>
              </w:rPr>
              <w:t xml:space="preserve"> (u zavisnosti od instalisane snage proizvodnog objekta, odnosno zbirne instalisane snage svih proizvodnih objekata u vlasništvu podnosioca zahtjeva)</w:t>
            </w:r>
            <w:r w:rsidR="003B1C5D" w:rsidRPr="003E436D">
              <w:rPr>
                <w:i/>
                <w:sz w:val="20"/>
                <w:szCs w:val="20"/>
              </w:rPr>
              <w:t>;</w:t>
            </w:r>
          </w:p>
          <w:p w14:paraId="0AB34990" w14:textId="59A9A9C8" w:rsidR="00F65E46" w:rsidRPr="00004F24" w:rsidRDefault="00F65E46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04F24">
              <w:rPr>
                <w:sz w:val="20"/>
                <w:szCs w:val="20"/>
              </w:rPr>
              <w:t>Licenca za skladištenje energije (</w:t>
            </w:r>
            <w:r w:rsidRPr="00004F24">
              <w:rPr>
                <w:i/>
                <w:sz w:val="20"/>
                <w:szCs w:val="20"/>
              </w:rPr>
              <w:t>za postrojenja za skladištenje energije čiji je zbir instaliranih snaga preko 500kW</w:t>
            </w:r>
            <w:r>
              <w:rPr>
                <w:sz w:val="20"/>
                <w:szCs w:val="20"/>
              </w:rPr>
              <w:t>)</w:t>
            </w:r>
          </w:p>
          <w:p w14:paraId="1EDBD4DC" w14:textId="08BC6018" w:rsidR="00FE049D" w:rsidRPr="004F3046" w:rsidRDefault="004F3046" w:rsidP="00C67469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Punomoć za podnošenje zahtjeva</w:t>
            </w:r>
            <w:r w:rsidR="00095C93">
              <w:rPr>
                <w:sz w:val="20"/>
              </w:rPr>
              <w:t xml:space="preserve"> (ukoliko se zahtjev ne podnosi lično ili putem ovlaštenog lica u pravnom licu)</w:t>
            </w:r>
            <w:r w:rsidR="003B1C5D">
              <w:rPr>
                <w:sz w:val="20"/>
              </w:rPr>
              <w:t>;</w:t>
            </w:r>
          </w:p>
          <w:p w14:paraId="70B404E2" w14:textId="05B3498E" w:rsidR="00E92D83" w:rsidRPr="00FE049D" w:rsidRDefault="004F3046" w:rsidP="007E2371">
            <w:pPr>
              <w:numPr>
                <w:ilvl w:val="0"/>
                <w:numId w:val="3"/>
              </w:numPr>
              <w:jc w:val="both"/>
              <w:rPr>
                <w:bCs/>
                <w:sz w:val="20"/>
              </w:rPr>
            </w:pPr>
            <w:r w:rsidRPr="00FE049D">
              <w:rPr>
                <w:sz w:val="20"/>
              </w:rPr>
              <w:lastRenderedPageBreak/>
              <w:t xml:space="preserve">Ostala dokumentacija </w:t>
            </w:r>
            <w:r w:rsidR="00095C93" w:rsidRPr="00FE049D">
              <w:rPr>
                <w:sz w:val="20"/>
              </w:rPr>
              <w:t>po potrebi</w:t>
            </w:r>
            <w:r w:rsidR="00E92D83" w:rsidRPr="00FE049D">
              <w:rPr>
                <w:bCs/>
                <w:sz w:val="20"/>
              </w:rPr>
              <w:t>.</w:t>
            </w:r>
          </w:p>
          <w:p w14:paraId="0F46EC77" w14:textId="003AE1BF" w:rsidR="00E92D83" w:rsidRPr="00F11348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EEA55B3" w14:textId="77777777" w:rsidR="00E92D83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36A3180C" w14:textId="77777777" w:rsidR="000B5F8C" w:rsidRDefault="004B5B67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                                   </w:t>
            </w:r>
          </w:p>
          <w:p w14:paraId="1A3FD28F" w14:textId="77777777" w:rsidR="000B5F8C" w:rsidRDefault="000B5F8C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</w:p>
          <w:p w14:paraId="21AC1DDC" w14:textId="77777777" w:rsidR="000B5F8C" w:rsidRDefault="000B5F8C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</w:p>
          <w:p w14:paraId="26FE7917" w14:textId="2D86A672" w:rsidR="004F3046" w:rsidRPr="004F3046" w:rsidRDefault="004F3046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ab/>
              <w:t xml:space="preserve">                  </w:t>
            </w:r>
          </w:p>
          <w:p w14:paraId="0B783044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sz w:val="20"/>
              </w:rPr>
              <w:t>Posebne napomene:</w:t>
            </w:r>
          </w:p>
          <w:p w14:paraId="1CE04A11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D77389" wp14:editId="344BDA0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20955</wp:posOffset>
                      </wp:positionV>
                      <wp:extent cx="5812155" cy="514350"/>
                      <wp:effectExtent l="0" t="0" r="17145" b="1905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4C6C2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49D77389" id="Text Box 66" o:spid="_x0000_s1027" type="#_x0000_t202" style="position:absolute;margin-left:1.25pt;margin-top:1.65pt;width:457.6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">
                      <v:textbox>
                        <w:txbxContent>
                          <w:p w14:paraId="44C4C6C2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862BD7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2D4CC3C1" w14:textId="1ECBB8F2" w:rsid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0882E75F" w14:textId="37B63CF8" w:rsidR="002C774E" w:rsidRPr="004F3046" w:rsidRDefault="00BD3B54" w:rsidP="000B5F8C">
            <w:pPr>
              <w:pStyle w:val="Header"/>
              <w:tabs>
                <w:tab w:val="clear" w:pos="4320"/>
                <w:tab w:val="clear" w:pos="8640"/>
                <w:tab w:val="left" w:pos="80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ab/>
            </w:r>
          </w:p>
          <w:p w14:paraId="74FE851F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6345F770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0E326339" w14:textId="77777777" w:rsidR="004F3046" w:rsidRPr="004F3046" w:rsidRDefault="004F3046" w:rsidP="004F3046">
            <w:pPr>
              <w:rPr>
                <w:sz w:val="18"/>
                <w:szCs w:val="18"/>
              </w:rPr>
            </w:pPr>
            <w:r w:rsidRPr="004F3046">
              <w:rPr>
                <w:sz w:val="18"/>
                <w:szCs w:val="18"/>
              </w:rPr>
              <w:t xml:space="preserve">  </w:t>
            </w:r>
            <w:r w:rsidR="00925910">
              <w:rPr>
                <w:sz w:val="18"/>
                <w:szCs w:val="18"/>
              </w:rPr>
              <w:t xml:space="preserve"> </w:t>
            </w:r>
            <w:r w:rsidRPr="004F3046">
              <w:rPr>
                <w:sz w:val="18"/>
                <w:szCs w:val="18"/>
              </w:rPr>
              <w:t>/Puno ime i prezime/</w:t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E154BE3" w14:textId="77777777" w:rsidR="004F3046" w:rsidRPr="00A96949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520D168F" w14:textId="77777777" w:rsidR="00895F02" w:rsidRPr="004F3046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4F3046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4F3046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4F3046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0F33EAF6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021" w:left="1531" w:header="397" w:footer="284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82C74A" w16cex:dateUtc="2026-09-08T08:5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1F9F3" w14:textId="77777777" w:rsidR="0020608D" w:rsidRDefault="0020608D">
      <w:r>
        <w:separator/>
      </w:r>
    </w:p>
  </w:endnote>
  <w:endnote w:type="continuationSeparator" w:id="0">
    <w:p w14:paraId="25A76FBC" w14:textId="77777777" w:rsidR="0020608D" w:rsidRDefault="0020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64DF07BC" w14:textId="77777777" w:rsidTr="00521CDD">
      <w:tc>
        <w:tcPr>
          <w:tcW w:w="2552" w:type="dxa"/>
          <w:hideMark/>
        </w:tcPr>
        <w:p w14:paraId="159C0CF2" w14:textId="7F61E666" w:rsidR="00547CAF" w:rsidRDefault="00547CAF" w:rsidP="006E5ED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224833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1" w:type="dxa"/>
          <w:gridSpan w:val="5"/>
          <w:hideMark/>
        </w:tcPr>
        <w:p w14:paraId="1EA96D9E" w14:textId="2C42AAE4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0962FD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0962FD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Z09</w:t>
          </w:r>
          <w:r w:rsidR="007E3F1D">
            <w:rPr>
              <w:rFonts w:ascii="Times New Roman" w:hAnsi="Times New Roman"/>
              <w:b/>
              <w:bCs/>
              <w:sz w:val="18"/>
            </w:rPr>
            <w:t>-c</w:t>
          </w:r>
        </w:p>
      </w:tc>
    </w:tr>
    <w:tr w:rsidR="00547CAF" w14:paraId="73FE4BB1" w14:textId="77777777" w:rsidTr="00521CDD">
      <w:tc>
        <w:tcPr>
          <w:tcW w:w="4567" w:type="dxa"/>
          <w:gridSpan w:val="2"/>
          <w:hideMark/>
        </w:tcPr>
        <w:p w14:paraId="5B38A01F" w14:textId="43C0CFB8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663A386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5785127C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272311D7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7702313" w14:textId="12F00FBF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823573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823573" w:rsidRPr="00823573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DAAC38D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7E56F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B5996" wp14:editId="5238C14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22A3E8E4" w14:textId="77777777">
      <w:tc>
        <w:tcPr>
          <w:tcW w:w="1021" w:type="dxa"/>
        </w:tcPr>
        <w:p w14:paraId="68E9B81A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6948A30C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proofErr w:type="gramStart"/>
          <w:r>
            <w:rPr>
              <w:rFonts w:ascii="Times New Roman" w:hAnsi="Times New Roman"/>
              <w:b/>
              <w:bCs/>
              <w:sz w:val="18"/>
            </w:rPr>
            <w:t>OA  X</w:t>
          </w:r>
          <w:proofErr w:type="gramEnd"/>
          <w:r>
            <w:rPr>
              <w:rFonts w:ascii="Times New Roman" w:hAnsi="Times New Roman"/>
              <w:b/>
              <w:bCs/>
              <w:sz w:val="18"/>
            </w:rPr>
            <w:t>/Y-Z</w:t>
          </w:r>
        </w:p>
      </w:tc>
    </w:tr>
    <w:tr w:rsidR="00C93A05" w14:paraId="41B12A52" w14:textId="77777777">
      <w:tc>
        <w:tcPr>
          <w:tcW w:w="3034" w:type="dxa"/>
          <w:gridSpan w:val="2"/>
        </w:tcPr>
        <w:p w14:paraId="052A2B07" w14:textId="77777777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3DC167D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FBA453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7FEA7E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2F7BF6A0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4B16F98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59D63" w14:textId="77777777" w:rsidR="0020608D" w:rsidRDefault="0020608D">
      <w:r>
        <w:separator/>
      </w:r>
    </w:p>
  </w:footnote>
  <w:footnote w:type="continuationSeparator" w:id="0">
    <w:p w14:paraId="58549400" w14:textId="77777777" w:rsidR="0020608D" w:rsidRDefault="00206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87898" w14:textId="77777777" w:rsidR="005C0498" w:rsidRDefault="005C0498" w:rsidP="005C0498">
    <w:pPr>
      <w:pStyle w:val="Header"/>
      <w:jc w:val="center"/>
    </w:pPr>
  </w:p>
  <w:p w14:paraId="64774246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4FAF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B62AAB6" wp14:editId="233BF24B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C039C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CAE97B" wp14:editId="7C6C0366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67F63D6"/>
    <w:multiLevelType w:val="multilevel"/>
    <w:tmpl w:val="BDC8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en-AU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4F24"/>
    <w:rsid w:val="000103ED"/>
    <w:rsid w:val="00031C25"/>
    <w:rsid w:val="00095C93"/>
    <w:rsid w:val="000962FD"/>
    <w:rsid w:val="000B3063"/>
    <w:rsid w:val="000B5F8C"/>
    <w:rsid w:val="000B6E8F"/>
    <w:rsid w:val="000D04C5"/>
    <w:rsid w:val="001137C2"/>
    <w:rsid w:val="0013106B"/>
    <w:rsid w:val="00133ECB"/>
    <w:rsid w:val="00154CAE"/>
    <w:rsid w:val="00165D8F"/>
    <w:rsid w:val="00167D50"/>
    <w:rsid w:val="00172A5B"/>
    <w:rsid w:val="00194EF3"/>
    <w:rsid w:val="00195C5D"/>
    <w:rsid w:val="001A13BB"/>
    <w:rsid w:val="001A699F"/>
    <w:rsid w:val="001B42C7"/>
    <w:rsid w:val="001C10C2"/>
    <w:rsid w:val="001E75D0"/>
    <w:rsid w:val="001F21CA"/>
    <w:rsid w:val="0020608D"/>
    <w:rsid w:val="00224833"/>
    <w:rsid w:val="00232E2D"/>
    <w:rsid w:val="00273E16"/>
    <w:rsid w:val="00276648"/>
    <w:rsid w:val="00290917"/>
    <w:rsid w:val="00292C98"/>
    <w:rsid w:val="002B3D9E"/>
    <w:rsid w:val="002C774E"/>
    <w:rsid w:val="00310E0E"/>
    <w:rsid w:val="00324217"/>
    <w:rsid w:val="0032442E"/>
    <w:rsid w:val="00330AE6"/>
    <w:rsid w:val="003556B4"/>
    <w:rsid w:val="00362755"/>
    <w:rsid w:val="003672A9"/>
    <w:rsid w:val="0037509F"/>
    <w:rsid w:val="003A45D7"/>
    <w:rsid w:val="003B1C5D"/>
    <w:rsid w:val="003B7E6E"/>
    <w:rsid w:val="003C1A89"/>
    <w:rsid w:val="003E436D"/>
    <w:rsid w:val="0040248F"/>
    <w:rsid w:val="004521A7"/>
    <w:rsid w:val="0045783C"/>
    <w:rsid w:val="00487AFF"/>
    <w:rsid w:val="004A5CE0"/>
    <w:rsid w:val="004B5B67"/>
    <w:rsid w:val="004C4C8B"/>
    <w:rsid w:val="004F3046"/>
    <w:rsid w:val="0050654A"/>
    <w:rsid w:val="00506F5F"/>
    <w:rsid w:val="00547CAF"/>
    <w:rsid w:val="0057042A"/>
    <w:rsid w:val="00592F9E"/>
    <w:rsid w:val="005A5D9C"/>
    <w:rsid w:val="005A664F"/>
    <w:rsid w:val="005B180F"/>
    <w:rsid w:val="005C0498"/>
    <w:rsid w:val="005C54E9"/>
    <w:rsid w:val="0060463C"/>
    <w:rsid w:val="006207A6"/>
    <w:rsid w:val="00631E9E"/>
    <w:rsid w:val="00635B9E"/>
    <w:rsid w:val="006577A7"/>
    <w:rsid w:val="006702BD"/>
    <w:rsid w:val="006A6B5C"/>
    <w:rsid w:val="006C2565"/>
    <w:rsid w:val="006C3672"/>
    <w:rsid w:val="006C6A88"/>
    <w:rsid w:val="006E0901"/>
    <w:rsid w:val="006E13FF"/>
    <w:rsid w:val="006E5EDB"/>
    <w:rsid w:val="00703548"/>
    <w:rsid w:val="00715158"/>
    <w:rsid w:val="0073682D"/>
    <w:rsid w:val="007707B4"/>
    <w:rsid w:val="00774DEF"/>
    <w:rsid w:val="00784A40"/>
    <w:rsid w:val="00790D8A"/>
    <w:rsid w:val="00795C82"/>
    <w:rsid w:val="0079665F"/>
    <w:rsid w:val="007B3180"/>
    <w:rsid w:val="007B70F0"/>
    <w:rsid w:val="007C3BA8"/>
    <w:rsid w:val="007C5763"/>
    <w:rsid w:val="007E2371"/>
    <w:rsid w:val="007E3F1D"/>
    <w:rsid w:val="007F4D65"/>
    <w:rsid w:val="00823573"/>
    <w:rsid w:val="008268C4"/>
    <w:rsid w:val="00842DC1"/>
    <w:rsid w:val="008466F9"/>
    <w:rsid w:val="00851FB2"/>
    <w:rsid w:val="00895F02"/>
    <w:rsid w:val="008A54BA"/>
    <w:rsid w:val="008F3B54"/>
    <w:rsid w:val="00925910"/>
    <w:rsid w:val="00933964"/>
    <w:rsid w:val="009C0460"/>
    <w:rsid w:val="009E0248"/>
    <w:rsid w:val="009F504B"/>
    <w:rsid w:val="00A8652A"/>
    <w:rsid w:val="00A91EBF"/>
    <w:rsid w:val="00A96949"/>
    <w:rsid w:val="00AC6821"/>
    <w:rsid w:val="00AC7125"/>
    <w:rsid w:val="00AD1109"/>
    <w:rsid w:val="00B706DB"/>
    <w:rsid w:val="00B86FEB"/>
    <w:rsid w:val="00B95D32"/>
    <w:rsid w:val="00BD3B54"/>
    <w:rsid w:val="00BE21B6"/>
    <w:rsid w:val="00C07958"/>
    <w:rsid w:val="00C12248"/>
    <w:rsid w:val="00C12416"/>
    <w:rsid w:val="00C3321C"/>
    <w:rsid w:val="00C605CA"/>
    <w:rsid w:val="00C67469"/>
    <w:rsid w:val="00C761CE"/>
    <w:rsid w:val="00C93A05"/>
    <w:rsid w:val="00C93B4A"/>
    <w:rsid w:val="00CC4515"/>
    <w:rsid w:val="00CF21C4"/>
    <w:rsid w:val="00CF3A1C"/>
    <w:rsid w:val="00D56CA9"/>
    <w:rsid w:val="00D756EC"/>
    <w:rsid w:val="00D8037E"/>
    <w:rsid w:val="00D9373E"/>
    <w:rsid w:val="00DB00F7"/>
    <w:rsid w:val="00DC5A7D"/>
    <w:rsid w:val="00DD2C36"/>
    <w:rsid w:val="00E048D8"/>
    <w:rsid w:val="00E3256F"/>
    <w:rsid w:val="00E54CF7"/>
    <w:rsid w:val="00E61CA2"/>
    <w:rsid w:val="00E7705D"/>
    <w:rsid w:val="00E7736E"/>
    <w:rsid w:val="00E77E7E"/>
    <w:rsid w:val="00E90291"/>
    <w:rsid w:val="00E92D83"/>
    <w:rsid w:val="00E93561"/>
    <w:rsid w:val="00ED14DB"/>
    <w:rsid w:val="00EE2658"/>
    <w:rsid w:val="00F15ACE"/>
    <w:rsid w:val="00F304AC"/>
    <w:rsid w:val="00F37DD1"/>
    <w:rsid w:val="00F60D5E"/>
    <w:rsid w:val="00F65E46"/>
    <w:rsid w:val="00F77215"/>
    <w:rsid w:val="00F82330"/>
    <w:rsid w:val="00F83866"/>
    <w:rsid w:val="00F91A3D"/>
    <w:rsid w:val="00FB52AB"/>
    <w:rsid w:val="00FB6123"/>
    <w:rsid w:val="00FC66EB"/>
    <w:rsid w:val="00FD1325"/>
    <w:rsid w:val="00FE049D"/>
    <w:rsid w:val="00FE7989"/>
    <w:rsid w:val="00F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E7A134F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E770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70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705D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77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705D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DC5A7D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2</TotalTime>
  <Pages>2</Pages>
  <Words>438</Words>
  <Characters>4472</Characters>
  <Application>Microsoft Office Word</Application>
  <DocSecurity>0</DocSecurity>
  <Lines>37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2008-12-22T10:24:00Z</cp:lastPrinted>
  <dcterms:created xsi:type="dcterms:W3CDTF">2026-09-18T08:36:00Z</dcterms:created>
  <dcterms:modified xsi:type="dcterms:W3CDTF">2026-09-22T10:16:00Z</dcterms:modified>
</cp:coreProperties>
</file>